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72045F" w14:textId="77777777" w:rsidR="00B76D27" w:rsidRDefault="00B76D27">
      <w:pPr>
        <w:pStyle w:val="Title"/>
        <w:rPr>
          <w:sz w:val="16"/>
          <w:szCs w:val="16"/>
        </w:rPr>
      </w:pPr>
    </w:p>
    <w:p w14:paraId="40720460" w14:textId="77777777" w:rsidR="00B76D27" w:rsidRPr="00B76D27" w:rsidRDefault="00B76D27">
      <w:pPr>
        <w:pStyle w:val="Title"/>
        <w:rPr>
          <w:sz w:val="16"/>
          <w:szCs w:val="16"/>
        </w:rPr>
      </w:pPr>
    </w:p>
    <w:p w14:paraId="40720461" w14:textId="77777777" w:rsidR="00BF6A90" w:rsidRDefault="00BE1BC1">
      <w:pPr>
        <w:pStyle w:val="Title"/>
        <w:rPr>
          <w:sz w:val="28"/>
        </w:rPr>
      </w:pPr>
      <w:r>
        <w:rPr>
          <w:sz w:val="28"/>
        </w:rPr>
        <w:t>Buckingham</w:t>
      </w:r>
      <w:r w:rsidR="00BF6A90">
        <w:rPr>
          <w:sz w:val="28"/>
        </w:rPr>
        <w:t xml:space="preserve"> Elementary</w:t>
      </w:r>
    </w:p>
    <w:p w14:paraId="40720462" w14:textId="77777777" w:rsidR="00BF6A90" w:rsidRDefault="00BF6A90">
      <w:pPr>
        <w:pStyle w:val="Title"/>
        <w:rPr>
          <w:b w:val="0"/>
          <w:sz w:val="20"/>
        </w:rPr>
      </w:pPr>
    </w:p>
    <w:p w14:paraId="40720463" w14:textId="77777777" w:rsidR="00BF6A90" w:rsidRDefault="00BF6A90" w:rsidP="00584326">
      <w:pPr>
        <w:pStyle w:val="Heading1"/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10" w:color="auto"/>
        </w:pBdr>
        <w:tabs>
          <w:tab w:val="left" w:pos="12420"/>
        </w:tabs>
        <w:ind w:right="450"/>
      </w:pPr>
      <w:r>
        <w:t>DAILY CLASSROOM SCHEDULE</w:t>
      </w:r>
    </w:p>
    <w:p w14:paraId="40720464" w14:textId="77777777" w:rsidR="00584326" w:rsidRDefault="00BE1BC1" w:rsidP="00584326">
      <w:pPr>
        <w:pStyle w:val="Heading1"/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10" w:color="auto"/>
        </w:pBdr>
        <w:tabs>
          <w:tab w:val="left" w:pos="12420"/>
        </w:tabs>
        <w:ind w:right="450"/>
        <w:rPr>
          <w:sz w:val="36"/>
        </w:rPr>
      </w:pPr>
      <w:r>
        <w:rPr>
          <w:b w:val="0"/>
        </w:rPr>
        <w:t>2011</w:t>
      </w:r>
      <w:r w:rsidR="00584326">
        <w:rPr>
          <w:b w:val="0"/>
        </w:rPr>
        <w:t>-201</w:t>
      </w:r>
      <w:r>
        <w:rPr>
          <w:b w:val="0"/>
        </w:rPr>
        <w:t>2</w:t>
      </w:r>
    </w:p>
    <w:p w14:paraId="40720465" w14:textId="77777777" w:rsidR="00584326" w:rsidRDefault="00584326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04"/>
        <w:gridCol w:w="2160"/>
        <w:gridCol w:w="2160"/>
        <w:gridCol w:w="2432"/>
        <w:gridCol w:w="2432"/>
        <w:gridCol w:w="2310"/>
      </w:tblGrid>
      <w:tr w:rsidR="00584326" w14:paraId="4072046C" w14:textId="77777777">
        <w:trPr>
          <w:trHeight w:val="48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20" w:color="auto" w:fill="auto"/>
          </w:tcPr>
          <w:p w14:paraId="40720466" w14:textId="77777777" w:rsidR="00584326" w:rsidRDefault="00584326">
            <w:pPr>
              <w:jc w:val="center"/>
              <w:rPr>
                <w:sz w:val="36"/>
              </w:rPr>
            </w:pPr>
            <w:r>
              <w:rPr>
                <w:sz w:val="36"/>
              </w:rPr>
              <w:t>Time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20" w:color="auto" w:fill="auto"/>
          </w:tcPr>
          <w:p w14:paraId="40720467" w14:textId="77777777" w:rsidR="00584326" w:rsidRDefault="00584326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MONDAY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20" w:color="auto" w:fill="auto"/>
          </w:tcPr>
          <w:p w14:paraId="40720468" w14:textId="77777777" w:rsidR="00584326" w:rsidRDefault="00584326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TUESDAY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20" w:color="auto" w:fill="auto"/>
          </w:tcPr>
          <w:p w14:paraId="40720469" w14:textId="77777777" w:rsidR="00584326" w:rsidRDefault="00584326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20" w:color="auto" w:fill="auto"/>
          </w:tcPr>
          <w:p w14:paraId="4072046A" w14:textId="77777777" w:rsidR="00584326" w:rsidRDefault="00584326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THURSDAY</w:t>
            </w:r>
          </w:p>
        </w:tc>
        <w:tc>
          <w:tcPr>
            <w:tcW w:w="2310" w:type="dxa"/>
            <w:tcBorders>
              <w:top w:val="single" w:sz="6" w:space="0" w:color="auto"/>
              <w:right w:val="single" w:sz="6" w:space="0" w:color="auto"/>
            </w:tcBorders>
            <w:shd w:val="pct20" w:color="auto" w:fill="auto"/>
          </w:tcPr>
          <w:p w14:paraId="4072046B" w14:textId="77777777" w:rsidR="00584326" w:rsidRDefault="00584326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FRIDAY</w:t>
            </w:r>
          </w:p>
        </w:tc>
      </w:tr>
      <w:tr w:rsidR="00584326" w14:paraId="40720473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6D" w14:textId="4F57FC9E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8:50-9:00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6E" w14:textId="7D83231E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Morning Work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6F" w14:textId="2AE7416B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Morning Work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0" w14:textId="233DAEC8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Morning Work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1" w14:textId="1066E8BB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Morning Work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2" w14:textId="56FAF8A4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Morning Work</w:t>
            </w:r>
          </w:p>
        </w:tc>
      </w:tr>
      <w:tr w:rsidR="00584326" w14:paraId="4072047A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4" w14:textId="451BEB08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9:00-10:30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5" w14:textId="5B145C02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Reading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6" w14:textId="371AAB38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Reading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7" w14:textId="15274BCD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Reading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8" w14:textId="1F93C3C1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Reading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9" w14:textId="02C97325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Reading</w:t>
            </w:r>
          </w:p>
        </w:tc>
      </w:tr>
      <w:tr w:rsidR="00584326" w14:paraId="40720481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B" w14:textId="057DFC14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10:30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C" w14:textId="4D3C426A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Snack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D" w14:textId="1BCCAA5C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Snack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E" w14:textId="15B05AB3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Snack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7F" w14:textId="29943F40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Snack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0" w14:textId="374B32E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Snack</w:t>
            </w:r>
          </w:p>
        </w:tc>
      </w:tr>
      <w:tr w:rsidR="00584326" w14:paraId="40720488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2" w14:textId="4FC354B2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10:30-11:10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3" w14:textId="207523E7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Writing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4" w14:textId="084B6375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Writing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5" w14:textId="79699F75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Writing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6" w14:textId="7073AF2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Writing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7" w14:textId="0F049EDF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Writing</w:t>
            </w:r>
          </w:p>
        </w:tc>
      </w:tr>
      <w:tr w:rsidR="00584326" w14:paraId="4072048F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9" w14:textId="52EF463F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11:15-11:55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A" w14:textId="7F4A4BD0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Art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B" w14:textId="45BD03DF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Library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C" w14:textId="44C9F8B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Music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D" w14:textId="6217B062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Computer Lab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8E" w14:textId="023545C7" w:rsidR="00584326" w:rsidRDefault="00BC76C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Library (blue)/c</w:t>
            </w:r>
            <w:bookmarkStart w:id="0" w:name="_GoBack"/>
            <w:bookmarkEnd w:id="0"/>
            <w:r w:rsidR="00A06280">
              <w:rPr>
                <w:rFonts w:ascii="Arial" w:hAnsi="Arial" w:cs="Arial"/>
                <w:sz w:val="24"/>
              </w:rPr>
              <w:t>lass meeting (gold)</w:t>
            </w:r>
          </w:p>
        </w:tc>
      </w:tr>
      <w:tr w:rsidR="00584326" w14:paraId="40720496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0" w14:textId="6973585C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11:55-12:05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1" w14:textId="1E48E749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Spelling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2" w14:textId="7912A763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Spelling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3" w14:textId="59F25BA9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Spelling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4" w14:textId="3DE0D9DC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Spelling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5" w14:textId="65E55683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Spelling</w:t>
            </w:r>
          </w:p>
        </w:tc>
      </w:tr>
      <w:tr w:rsidR="00584326" w14:paraId="4072049D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7" w14:textId="1C08B5C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12:10-12:40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8" w14:textId="672442FA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Lunch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9" w14:textId="31FDF1B7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Lunch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A" w14:textId="350E9434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Lunch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B" w14:textId="55F4D98E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Lunch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C" w14:textId="017532FA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Lunch</w:t>
            </w:r>
          </w:p>
        </w:tc>
      </w:tr>
      <w:tr w:rsidR="00584326" w14:paraId="407204A4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E" w14:textId="319FA69E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12:40-1:10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9F" w14:textId="244884DA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Recess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0" w14:textId="4C1A68DE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Recess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1" w14:textId="0BD18A2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Recess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2" w14:textId="55A954C7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Recess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3" w14:textId="50CDD21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Recess</w:t>
            </w:r>
          </w:p>
        </w:tc>
      </w:tr>
      <w:tr w:rsidR="00584326" w14:paraId="407204AB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5" w14:textId="0465495E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1:10-2:35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6" w14:textId="309D292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7" w14:textId="01522311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8" w14:textId="198180FD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9" w14:textId="7AE0D315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A" w14:textId="128FA7D6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</w:t>
            </w:r>
          </w:p>
        </w:tc>
      </w:tr>
      <w:tr w:rsidR="00584326" w14:paraId="407204B2" w14:textId="77777777">
        <w:trPr>
          <w:trHeight w:hRule="exact" w:val="720"/>
        </w:trPr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C" w14:textId="7438E577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2:35-3:20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D" w14:textId="7124365B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Science/S.S.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E" w14:textId="38B5646F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Science/S.S.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AF" w14:textId="38AFF7FB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Science/S.S.</w:t>
            </w:r>
          </w:p>
        </w:tc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B0" w14:textId="2C9DB778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Science/S.S.</w:t>
            </w:r>
          </w:p>
        </w:tc>
        <w:tc>
          <w:tcPr>
            <w:tcW w:w="231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204B1" w14:textId="1B14C282" w:rsidR="00584326" w:rsidRDefault="00A06280" w:rsidP="00A06280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Science/S.S.</w:t>
            </w:r>
          </w:p>
        </w:tc>
      </w:tr>
    </w:tbl>
    <w:p w14:paraId="407204B3" w14:textId="77777777" w:rsidR="00584326" w:rsidRDefault="00584326">
      <w:pPr>
        <w:rPr>
          <w:sz w:val="36"/>
        </w:rPr>
        <w:sectPr w:rsidR="00584326">
          <w:pgSz w:w="15840" w:h="12240" w:orient="landscape"/>
          <w:pgMar w:top="720" w:right="1440" w:bottom="720" w:left="1440" w:header="720" w:footer="720" w:gutter="0"/>
          <w:cols w:space="720"/>
          <w:formProt w:val="0"/>
        </w:sectPr>
      </w:pPr>
    </w:p>
    <w:p w14:paraId="407204B4" w14:textId="0DD28D89" w:rsidR="00584326" w:rsidRPr="00BE1BC1" w:rsidRDefault="00584326">
      <w:pPr>
        <w:rPr>
          <w:bCs/>
          <w:sz w:val="36"/>
          <w:u w:val="single"/>
        </w:rPr>
      </w:pPr>
      <w:r>
        <w:rPr>
          <w:sz w:val="36"/>
        </w:rPr>
        <w:lastRenderedPageBreak/>
        <w:t xml:space="preserve">Teacher </w:t>
      </w:r>
      <w:r w:rsidR="00A06280" w:rsidRPr="00A06280">
        <w:rPr>
          <w:b/>
          <w:sz w:val="36"/>
          <w:u w:val="single"/>
        </w:rPr>
        <w:t>Courtney Wood</w:t>
      </w:r>
      <w:r>
        <w:rPr>
          <w:sz w:val="36"/>
        </w:rPr>
        <w:t xml:space="preserve">   </w:t>
      </w:r>
      <w:r w:rsidR="00A06280">
        <w:rPr>
          <w:sz w:val="36"/>
        </w:rPr>
        <w:tab/>
      </w:r>
      <w:r>
        <w:rPr>
          <w:sz w:val="36"/>
        </w:rPr>
        <w:t xml:space="preserve">Grade </w:t>
      </w:r>
      <w:r w:rsidR="00A06280" w:rsidRPr="00A06280">
        <w:rPr>
          <w:b/>
          <w:sz w:val="36"/>
          <w:u w:val="single"/>
        </w:rPr>
        <w:t>Gr. 5</w:t>
      </w:r>
      <w:r>
        <w:rPr>
          <w:sz w:val="36"/>
        </w:rPr>
        <w:t xml:space="preserve"> </w:t>
      </w:r>
      <w:r w:rsidR="00A06280">
        <w:rPr>
          <w:sz w:val="36"/>
        </w:rPr>
        <w:tab/>
      </w:r>
      <w:r w:rsidR="00A06280">
        <w:rPr>
          <w:sz w:val="36"/>
        </w:rPr>
        <w:tab/>
      </w:r>
      <w:r>
        <w:rPr>
          <w:sz w:val="36"/>
        </w:rPr>
        <w:t xml:space="preserve">Date Submitted </w:t>
      </w:r>
      <w:r w:rsidR="00A06280" w:rsidRPr="00A06280">
        <w:rPr>
          <w:b/>
          <w:bCs/>
          <w:sz w:val="36"/>
          <w:u w:val="single"/>
        </w:rPr>
        <w:t>8/28/11</w:t>
      </w:r>
    </w:p>
    <w:p w14:paraId="407204B5" w14:textId="77777777" w:rsidR="00B76D27" w:rsidRDefault="00B76D27">
      <w:pPr>
        <w:rPr>
          <w:sz w:val="16"/>
        </w:rPr>
      </w:pPr>
    </w:p>
    <w:p w14:paraId="407204B6" w14:textId="77777777" w:rsidR="00584326" w:rsidRDefault="00584326">
      <w:pPr>
        <w:rPr>
          <w:sz w:val="16"/>
        </w:rPr>
      </w:pPr>
      <w:r>
        <w:rPr>
          <w:sz w:val="16"/>
        </w:rPr>
        <w:t xml:space="preserve">Classroom Schedule </w:t>
      </w:r>
    </w:p>
    <w:sectPr w:rsidR="00584326" w:rsidSect="00B76D27">
      <w:type w:val="continuous"/>
      <w:pgSz w:w="15840" w:h="12240" w:orient="landscape"/>
      <w:pgMar w:top="720" w:right="1440" w:bottom="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7204B9" w14:textId="77777777" w:rsidR="000A5B3F" w:rsidRDefault="000A5B3F">
      <w:r>
        <w:separator/>
      </w:r>
    </w:p>
  </w:endnote>
  <w:endnote w:type="continuationSeparator" w:id="0">
    <w:p w14:paraId="407204BA" w14:textId="77777777" w:rsidR="000A5B3F" w:rsidRDefault="000A5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7204B7" w14:textId="77777777" w:rsidR="000A5B3F" w:rsidRDefault="000A5B3F">
      <w:r>
        <w:separator/>
      </w:r>
    </w:p>
  </w:footnote>
  <w:footnote w:type="continuationSeparator" w:id="0">
    <w:p w14:paraId="407204B8" w14:textId="77777777" w:rsidR="000A5B3F" w:rsidRDefault="000A5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intFractionalCharacterWidth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300"/>
    <w:rsid w:val="000A5B3F"/>
    <w:rsid w:val="00423297"/>
    <w:rsid w:val="00584326"/>
    <w:rsid w:val="008C3300"/>
    <w:rsid w:val="00A06280"/>
    <w:rsid w:val="00B76D27"/>
    <w:rsid w:val="00BC76C0"/>
    <w:rsid w:val="00BE1BC1"/>
    <w:rsid w:val="00BF6A90"/>
    <w:rsid w:val="00F161D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  <w14:docId w14:val="407204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  <w:outlineLvl w:val="0"/>
    </w:pPr>
    <w:rPr>
      <w:b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mallCaps/>
      <w:sz w:val="4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  <w:outlineLvl w:val="0"/>
    </w:pPr>
    <w:rPr>
      <w:b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mallCaps/>
      <w:sz w:val="4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LSCHWART\2005-2006\School%20Opening\Resource%20File\Classroom%20Schedule%200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213E7FB5CE2A44B732655B788B804D" ma:contentTypeVersion="0" ma:contentTypeDescription="Create a new document." ma:contentTypeScope="" ma:versionID="489f34c64edee68357867ed9ff84bf8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53F8BEC-14F2-4E7D-9C6E-4FE7264F55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CE1F881-C63A-4915-92D8-F393DDF40A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A5A1DD-4923-407B-B7F6-EC5DEC24945A}">
  <ds:schemaRefs>
    <ds:schemaRef ds:uri="http://purl.org/dc/elements/1.1/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Classroom Schedule 04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SCHEDULE FORM</vt:lpstr>
    </vt:vector>
  </TitlesOfParts>
  <Company>Central Bucks School District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SCHEDULE FORM</dc:title>
  <dc:creator>Leonard H. Schwartz</dc:creator>
  <cp:lastModifiedBy>Courtney</cp:lastModifiedBy>
  <cp:revision>3</cp:revision>
  <cp:lastPrinted>2006-08-29T15:05:00Z</cp:lastPrinted>
  <dcterms:created xsi:type="dcterms:W3CDTF">2011-08-29T00:17:00Z</dcterms:created>
  <dcterms:modified xsi:type="dcterms:W3CDTF">2011-08-29T00:19:00Z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0x010100F3213E7FB5CE2A44B732655B788B804D</vt:lpwstr>
  </property>
</Properties>
</file>