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697" w:rsidRDefault="00906697" w:rsidP="00412E89">
      <w:pPr>
        <w:contextualSpacing/>
        <w:rPr>
          <w:szCs w:val="24"/>
          <w:u w:val="single"/>
        </w:rPr>
      </w:pPr>
    </w:p>
    <w:p w:rsidR="00182CE3" w:rsidRDefault="00182CE3" w:rsidP="00412E89">
      <w:pPr>
        <w:contextualSpacing/>
        <w:rPr>
          <w:szCs w:val="24"/>
          <w:u w:val="single"/>
        </w:rPr>
        <w:sectPr w:rsidR="00182CE3" w:rsidSect="00CA14BD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06697" w:rsidRPr="00906697" w:rsidRDefault="00906697" w:rsidP="00412E89">
      <w:pPr>
        <w:contextualSpacing/>
        <w:rPr>
          <w:szCs w:val="24"/>
        </w:rPr>
      </w:pPr>
      <w:r w:rsidRPr="00906697">
        <w:rPr>
          <w:szCs w:val="24"/>
          <w:u w:val="single"/>
        </w:rPr>
        <w:lastRenderedPageBreak/>
        <w:t>D Week</w:t>
      </w:r>
    </w:p>
    <w:p w:rsidR="00CA14BD" w:rsidRDefault="00906697" w:rsidP="00412E89">
      <w:pPr>
        <w:contextualSpacing/>
        <w:rPr>
          <w:szCs w:val="24"/>
        </w:rPr>
      </w:pPr>
      <w:r>
        <w:rPr>
          <w:szCs w:val="24"/>
        </w:rPr>
        <w:t>May</w:t>
      </w:r>
      <w:r w:rsidR="00C36173">
        <w:rPr>
          <w:szCs w:val="24"/>
        </w:rPr>
        <w:t xml:space="preserve"> </w:t>
      </w:r>
      <w:r>
        <w:rPr>
          <w:szCs w:val="24"/>
        </w:rPr>
        <w:t>16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17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18</w:t>
      </w:r>
    </w:p>
    <w:p w:rsidR="00906697" w:rsidRDefault="00906697" w:rsidP="00412E89">
      <w:pPr>
        <w:contextualSpacing/>
        <w:rPr>
          <w:szCs w:val="24"/>
        </w:rPr>
      </w:pPr>
    </w:p>
    <w:p w:rsidR="00906697" w:rsidRPr="00906697" w:rsidRDefault="00906697" w:rsidP="00412E89">
      <w:pPr>
        <w:contextualSpacing/>
        <w:rPr>
          <w:szCs w:val="24"/>
        </w:rPr>
      </w:pPr>
      <w:r w:rsidRPr="00906697">
        <w:rPr>
          <w:szCs w:val="24"/>
          <w:u w:val="single"/>
        </w:rPr>
        <w:t>A Week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21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22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23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24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25</w:t>
      </w:r>
    </w:p>
    <w:p w:rsidR="00906697" w:rsidRDefault="00906697" w:rsidP="00412E89">
      <w:pPr>
        <w:contextualSpacing/>
        <w:rPr>
          <w:szCs w:val="24"/>
        </w:rPr>
      </w:pPr>
    </w:p>
    <w:p w:rsidR="00906697" w:rsidRPr="00906697" w:rsidRDefault="00906697" w:rsidP="00412E89">
      <w:pPr>
        <w:contextualSpacing/>
        <w:rPr>
          <w:szCs w:val="24"/>
        </w:rPr>
      </w:pPr>
      <w:r w:rsidRPr="00906697">
        <w:rPr>
          <w:szCs w:val="24"/>
          <w:u w:val="single"/>
        </w:rPr>
        <w:t>B Week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29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May 30</w:t>
      </w:r>
    </w:p>
    <w:p w:rsidR="00906697" w:rsidRDefault="003F3713" w:rsidP="00412E89">
      <w:pPr>
        <w:contextualSpacing/>
        <w:rPr>
          <w:szCs w:val="24"/>
        </w:rPr>
      </w:pPr>
      <w:r>
        <w:rPr>
          <w:szCs w:val="24"/>
        </w:rPr>
        <w:t>May 31</w:t>
      </w:r>
      <w:bookmarkStart w:id="0" w:name="_GoBack"/>
      <w:bookmarkEnd w:id="0"/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1</w:t>
      </w:r>
    </w:p>
    <w:p w:rsidR="00906697" w:rsidRDefault="00906697" w:rsidP="00412E89">
      <w:pPr>
        <w:contextualSpacing/>
        <w:rPr>
          <w:szCs w:val="24"/>
        </w:rPr>
      </w:pPr>
    </w:p>
    <w:p w:rsidR="00906697" w:rsidRPr="00906697" w:rsidRDefault="00906697" w:rsidP="00412E89">
      <w:pPr>
        <w:contextualSpacing/>
        <w:rPr>
          <w:szCs w:val="24"/>
        </w:rPr>
      </w:pPr>
      <w:r w:rsidRPr="00906697">
        <w:rPr>
          <w:szCs w:val="24"/>
          <w:u w:val="single"/>
        </w:rPr>
        <w:t>C Week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4</w:t>
      </w:r>
      <w:r w:rsidR="00182CE3">
        <w:rPr>
          <w:szCs w:val="24"/>
        </w:rPr>
        <w:tab/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5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6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7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8</w:t>
      </w:r>
      <w:r w:rsidR="00C36173">
        <w:rPr>
          <w:szCs w:val="24"/>
        </w:rPr>
        <w:tab/>
      </w:r>
    </w:p>
    <w:p w:rsidR="00906697" w:rsidRDefault="00906697" w:rsidP="00412E89">
      <w:pPr>
        <w:contextualSpacing/>
        <w:rPr>
          <w:szCs w:val="24"/>
        </w:rPr>
      </w:pPr>
    </w:p>
    <w:p w:rsidR="00906697" w:rsidRPr="00906697" w:rsidRDefault="00906697" w:rsidP="00412E89">
      <w:pPr>
        <w:contextualSpacing/>
        <w:rPr>
          <w:szCs w:val="24"/>
          <w:u w:val="single"/>
        </w:rPr>
      </w:pPr>
      <w:r w:rsidRPr="00906697">
        <w:rPr>
          <w:szCs w:val="24"/>
          <w:u w:val="single"/>
        </w:rPr>
        <w:t>D Week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11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12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13</w:t>
      </w:r>
    </w:p>
    <w:p w:rsidR="00906697" w:rsidRDefault="00906697" w:rsidP="00412E89">
      <w:pPr>
        <w:contextualSpacing/>
        <w:rPr>
          <w:szCs w:val="24"/>
        </w:rPr>
      </w:pPr>
      <w:r>
        <w:rPr>
          <w:szCs w:val="24"/>
        </w:rPr>
        <w:t>June 14</w:t>
      </w:r>
    </w:p>
    <w:p w:rsidR="00182CE3" w:rsidRDefault="00C36173" w:rsidP="00412E89">
      <w:pPr>
        <w:contextualSpacing/>
        <w:rPr>
          <w:szCs w:val="24"/>
        </w:rPr>
      </w:pPr>
      <w:r>
        <w:rPr>
          <w:szCs w:val="24"/>
        </w:rPr>
        <w:t>June 15</w:t>
      </w:r>
      <w:r w:rsidR="00182CE3">
        <w:rPr>
          <w:szCs w:val="24"/>
        </w:rPr>
        <w:br w:type="column"/>
      </w:r>
      <w:r w:rsidR="00182CE3">
        <w:rPr>
          <w:szCs w:val="24"/>
        </w:rPr>
        <w:lastRenderedPageBreak/>
        <w:t xml:space="preserve">Read all I in English </w:t>
      </w: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 xml:space="preserve">Quiz on </w:t>
      </w:r>
      <w:proofErr w:type="spellStart"/>
      <w:r>
        <w:rPr>
          <w:szCs w:val="24"/>
        </w:rPr>
        <w:t>dBG</w:t>
      </w:r>
      <w:proofErr w:type="spellEnd"/>
      <w:r>
        <w:rPr>
          <w:szCs w:val="24"/>
        </w:rPr>
        <w:t xml:space="preserve"> IV.24</w:t>
      </w: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No Class</w:t>
      </w:r>
    </w:p>
    <w:p w:rsidR="00182CE3" w:rsidRDefault="00E86A78" w:rsidP="00412E89">
      <w:pPr>
        <w:contextualSpacing/>
        <w:rPr>
          <w:szCs w:val="24"/>
        </w:rPr>
      </w:pPr>
      <w:r>
        <w:rPr>
          <w:szCs w:val="24"/>
        </w:rPr>
        <w:t xml:space="preserve">IV.25 </w:t>
      </w:r>
    </w:p>
    <w:p w:rsidR="00182CE3" w:rsidRDefault="00182CE3" w:rsidP="00412E89">
      <w:pPr>
        <w:contextualSpacing/>
        <w:rPr>
          <w:szCs w:val="24"/>
        </w:rPr>
      </w:pP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Read all of II-III in English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IV.25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IV.26</w:t>
      </w: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No Class.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IV.26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IV.26</w:t>
      </w:r>
    </w:p>
    <w:p w:rsidR="00182CE3" w:rsidRDefault="00182CE3" w:rsidP="00412E89">
      <w:pPr>
        <w:contextualSpacing/>
        <w:rPr>
          <w:szCs w:val="24"/>
        </w:rPr>
      </w:pP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 xml:space="preserve">Read all of IV in English </w:t>
      </w: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No Class.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IV.27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IV.27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IV.27</w:t>
      </w:r>
    </w:p>
    <w:p w:rsidR="00182CE3" w:rsidRDefault="00182CE3" w:rsidP="00412E89">
      <w:pPr>
        <w:contextualSpacing/>
        <w:rPr>
          <w:szCs w:val="24"/>
        </w:rPr>
      </w:pP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Read all of V in English</w:t>
      </w: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No Class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IV.28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IV.28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IV.29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IV.29</w:t>
      </w:r>
    </w:p>
    <w:p w:rsidR="00182CE3" w:rsidRDefault="00182CE3" w:rsidP="00412E89">
      <w:pPr>
        <w:contextualSpacing/>
        <w:rPr>
          <w:szCs w:val="24"/>
        </w:rPr>
      </w:pP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Read all of VI in English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IV.29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IV.30</w:t>
      </w:r>
    </w:p>
    <w:p w:rsidR="00182CE3" w:rsidRDefault="00D0353B" w:rsidP="00412E89">
      <w:pPr>
        <w:contextualSpacing/>
        <w:rPr>
          <w:szCs w:val="24"/>
        </w:rPr>
      </w:pPr>
      <w:r>
        <w:rPr>
          <w:szCs w:val="24"/>
        </w:rPr>
        <w:t>IV.30</w:t>
      </w:r>
    </w:p>
    <w:p w:rsidR="00182CE3" w:rsidRDefault="00182CE3" w:rsidP="00412E89">
      <w:pPr>
        <w:contextualSpacing/>
        <w:rPr>
          <w:szCs w:val="24"/>
        </w:rPr>
      </w:pPr>
      <w:r>
        <w:rPr>
          <w:szCs w:val="24"/>
        </w:rPr>
        <w:t>No Class.</w:t>
      </w:r>
    </w:p>
    <w:p w:rsidR="00B85403" w:rsidRDefault="00D0353B" w:rsidP="00412E89">
      <w:pPr>
        <w:contextualSpacing/>
        <w:rPr>
          <w:szCs w:val="24"/>
        </w:rPr>
      </w:pPr>
      <w:r>
        <w:rPr>
          <w:szCs w:val="24"/>
        </w:rPr>
        <w:t>IV.30</w:t>
      </w:r>
    </w:p>
    <w:p w:rsidR="00182CE3" w:rsidRDefault="00182CE3" w:rsidP="00182CE3">
      <w:pPr>
        <w:contextualSpacing/>
        <w:rPr>
          <w:szCs w:val="24"/>
        </w:rPr>
      </w:pPr>
      <w:r>
        <w:rPr>
          <w:szCs w:val="24"/>
        </w:rPr>
        <w:br w:type="column"/>
      </w:r>
      <w:r w:rsidRPr="00E86A78">
        <w:rPr>
          <w:szCs w:val="24"/>
          <w:u w:val="single"/>
        </w:rPr>
        <w:lastRenderedPageBreak/>
        <w:t xml:space="preserve">Review ALL </w:t>
      </w:r>
      <w:proofErr w:type="gramStart"/>
      <w:r w:rsidRPr="00E86A78">
        <w:rPr>
          <w:szCs w:val="24"/>
          <w:u w:val="single"/>
        </w:rPr>
        <w:t>Vocab</w:t>
      </w:r>
      <w:proofErr w:type="gramEnd"/>
      <w:r>
        <w:rPr>
          <w:szCs w:val="24"/>
        </w:rPr>
        <w:t>!</w:t>
      </w:r>
    </w:p>
    <w:p w:rsidR="00182CE3" w:rsidRDefault="00182CE3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E7321" w:rsidRDefault="00EE7321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  <w:r w:rsidRPr="00E86A78">
        <w:rPr>
          <w:szCs w:val="24"/>
          <w:u w:val="single"/>
        </w:rPr>
        <w:t xml:space="preserve">Review ALL </w:t>
      </w:r>
      <w:proofErr w:type="gramStart"/>
      <w:r w:rsidRPr="00E86A78">
        <w:rPr>
          <w:szCs w:val="24"/>
          <w:u w:val="single"/>
        </w:rPr>
        <w:t>Vocab</w:t>
      </w:r>
      <w:proofErr w:type="gramEnd"/>
      <w:r>
        <w:rPr>
          <w:szCs w:val="24"/>
        </w:rPr>
        <w:t>!</w:t>
      </w: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E7321" w:rsidRDefault="00EE7321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  <w:r w:rsidRPr="00E86A78">
        <w:rPr>
          <w:szCs w:val="24"/>
          <w:u w:val="single"/>
        </w:rPr>
        <w:t xml:space="preserve">Review ALL </w:t>
      </w:r>
      <w:proofErr w:type="gramStart"/>
      <w:r w:rsidRPr="00E86A78">
        <w:rPr>
          <w:szCs w:val="24"/>
          <w:u w:val="single"/>
        </w:rPr>
        <w:t>Vocab</w:t>
      </w:r>
      <w:proofErr w:type="gramEnd"/>
      <w:r>
        <w:rPr>
          <w:szCs w:val="24"/>
        </w:rPr>
        <w:t>!</w:t>
      </w: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D0353B" w:rsidRDefault="00D0353B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  <w:r w:rsidRPr="00E86A78">
        <w:rPr>
          <w:szCs w:val="24"/>
          <w:u w:val="single"/>
        </w:rPr>
        <w:t xml:space="preserve">Review ALL </w:t>
      </w:r>
      <w:proofErr w:type="gramStart"/>
      <w:r w:rsidRPr="00E86A78">
        <w:rPr>
          <w:szCs w:val="24"/>
          <w:u w:val="single"/>
        </w:rPr>
        <w:t>Vocab</w:t>
      </w:r>
      <w:proofErr w:type="gramEnd"/>
      <w:r>
        <w:rPr>
          <w:szCs w:val="24"/>
        </w:rPr>
        <w:t>!</w:t>
      </w: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  <w:r w:rsidRPr="00E86A78">
        <w:rPr>
          <w:szCs w:val="24"/>
          <w:u w:val="single"/>
        </w:rPr>
        <w:t xml:space="preserve">Review ALL </w:t>
      </w:r>
      <w:proofErr w:type="gramStart"/>
      <w:r w:rsidRPr="00E86A78">
        <w:rPr>
          <w:szCs w:val="24"/>
          <w:u w:val="single"/>
        </w:rPr>
        <w:t>Vocab</w:t>
      </w:r>
      <w:proofErr w:type="gramEnd"/>
      <w:r>
        <w:rPr>
          <w:szCs w:val="24"/>
        </w:rPr>
        <w:t>!</w:t>
      </w: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  <w:sectPr w:rsidR="00E86A78" w:rsidSect="00182CE3">
          <w:type w:val="continuous"/>
          <w:pgSz w:w="12240" w:h="15840"/>
          <w:pgMar w:top="1440" w:right="1440" w:bottom="1440" w:left="1440" w:header="720" w:footer="720" w:gutter="0"/>
          <w:cols w:num="3" w:space="720" w:equalWidth="0">
            <w:col w:w="1728" w:space="720"/>
            <w:col w:w="3096" w:space="720"/>
            <w:col w:w="3096"/>
          </w:cols>
          <w:docGrid w:linePitch="360"/>
        </w:sectPr>
      </w:pPr>
    </w:p>
    <w:p w:rsidR="00E86A78" w:rsidRDefault="00E86A78" w:rsidP="00182CE3">
      <w:pPr>
        <w:contextualSpacing/>
        <w:rPr>
          <w:szCs w:val="24"/>
        </w:rPr>
      </w:pPr>
    </w:p>
    <w:p w:rsidR="00E86A78" w:rsidRDefault="00E86A78" w:rsidP="00182CE3">
      <w:pPr>
        <w:contextualSpacing/>
        <w:rPr>
          <w:szCs w:val="24"/>
        </w:rPr>
      </w:pPr>
    </w:p>
    <w:p w:rsidR="00E86A78" w:rsidRPr="00182CE3" w:rsidRDefault="00E86A78" w:rsidP="00182CE3">
      <w:pPr>
        <w:contextualSpacing/>
        <w:rPr>
          <w:szCs w:val="24"/>
        </w:rPr>
        <w:sectPr w:rsidR="00E86A78" w:rsidRPr="00182CE3" w:rsidSect="00E86A7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proofErr w:type="gramStart"/>
      <w:r>
        <w:rPr>
          <w:szCs w:val="24"/>
        </w:rPr>
        <w:t>N.B.</w:t>
      </w:r>
      <w:proofErr w:type="gramEnd"/>
      <w:r>
        <w:rPr>
          <w:szCs w:val="24"/>
        </w:rPr>
        <w:t xml:space="preserve">  </w:t>
      </w:r>
      <w:r w:rsidR="00D0353B" w:rsidRPr="00D0353B">
        <w:rPr>
          <w:szCs w:val="24"/>
        </w:rPr>
        <w:t>You</w:t>
      </w:r>
      <w:r w:rsidR="00D0353B">
        <w:rPr>
          <w:szCs w:val="24"/>
        </w:rPr>
        <w:t xml:space="preserve"> must study and review vocabulary every day! Know new vocabulary </w:t>
      </w:r>
      <w:r w:rsidR="00D0353B">
        <w:rPr>
          <w:szCs w:val="24"/>
          <w:u w:val="single"/>
        </w:rPr>
        <w:t xml:space="preserve">the first day a new chapter </w:t>
      </w:r>
      <w:r w:rsidR="00D0353B" w:rsidRPr="00D0353B">
        <w:rPr>
          <w:szCs w:val="24"/>
          <w:u w:val="single"/>
        </w:rPr>
        <w:t>begins</w:t>
      </w:r>
      <w:r w:rsidR="00D0353B">
        <w:rPr>
          <w:szCs w:val="24"/>
        </w:rPr>
        <w:t xml:space="preserve">!  You may be quizzed on these words at any time on or after that date.  </w:t>
      </w:r>
      <w:r>
        <w:rPr>
          <w:szCs w:val="24"/>
        </w:rPr>
        <w:t xml:space="preserve">From this point on in the semester I will be giving unannounced quizzes over past vocabulary.  </w:t>
      </w:r>
    </w:p>
    <w:p w:rsidR="00C36173" w:rsidRPr="00CA7DC9" w:rsidRDefault="00C36173" w:rsidP="00412E89">
      <w:pPr>
        <w:contextualSpacing/>
        <w:rPr>
          <w:szCs w:val="24"/>
        </w:rPr>
      </w:pPr>
    </w:p>
    <w:sectPr w:rsidR="00C36173" w:rsidRPr="00CA7DC9" w:rsidSect="00182CE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40C" w:rsidRDefault="0063540C" w:rsidP="00CA7DC9">
      <w:pPr>
        <w:spacing w:after="0"/>
      </w:pPr>
      <w:r>
        <w:separator/>
      </w:r>
    </w:p>
  </w:endnote>
  <w:endnote w:type="continuationSeparator" w:id="0">
    <w:p w:rsidR="0063540C" w:rsidRDefault="0063540C" w:rsidP="00CA7DC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40C" w:rsidRDefault="0063540C" w:rsidP="00CA7DC9">
      <w:pPr>
        <w:spacing w:after="0"/>
      </w:pPr>
      <w:r>
        <w:separator/>
      </w:r>
    </w:p>
  </w:footnote>
  <w:footnote w:type="continuationSeparator" w:id="0">
    <w:p w:rsidR="0063540C" w:rsidRDefault="0063540C" w:rsidP="00CA7DC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697" w:rsidRDefault="00906697">
    <w:pPr>
      <w:pStyle w:val="Header"/>
      <w:rPr>
        <w:b w:val="0"/>
      </w:rPr>
    </w:pPr>
    <w:r>
      <w:rPr>
        <w:b w:val="0"/>
      </w:rPr>
      <w:t>Latin III – Latin Literature</w:t>
    </w:r>
  </w:p>
  <w:p w:rsidR="00906697" w:rsidRPr="00906697" w:rsidRDefault="00906697">
    <w:pPr>
      <w:pStyle w:val="Header"/>
      <w:rPr>
        <w:b w:val="0"/>
      </w:rPr>
    </w:pPr>
    <w:r>
      <w:rPr>
        <w:b w:val="0"/>
      </w:rPr>
      <w:t>End of Year Schedule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6697"/>
    <w:rsid w:val="00041071"/>
    <w:rsid w:val="00162D8A"/>
    <w:rsid w:val="00182CE3"/>
    <w:rsid w:val="00205DAA"/>
    <w:rsid w:val="00261B85"/>
    <w:rsid w:val="003A64FB"/>
    <w:rsid w:val="003D2636"/>
    <w:rsid w:val="003F3713"/>
    <w:rsid w:val="00412E89"/>
    <w:rsid w:val="00594166"/>
    <w:rsid w:val="0063540C"/>
    <w:rsid w:val="006426AF"/>
    <w:rsid w:val="006B5EE4"/>
    <w:rsid w:val="008C17C7"/>
    <w:rsid w:val="00906697"/>
    <w:rsid w:val="00955038"/>
    <w:rsid w:val="009A6EE8"/>
    <w:rsid w:val="00A11684"/>
    <w:rsid w:val="00A919B4"/>
    <w:rsid w:val="00A9732C"/>
    <w:rsid w:val="00B62C07"/>
    <w:rsid w:val="00B714BD"/>
    <w:rsid w:val="00B85403"/>
    <w:rsid w:val="00C14DF8"/>
    <w:rsid w:val="00C36173"/>
    <w:rsid w:val="00CA14BD"/>
    <w:rsid w:val="00CA7DC9"/>
    <w:rsid w:val="00CC3805"/>
    <w:rsid w:val="00D0353B"/>
    <w:rsid w:val="00D25E5B"/>
    <w:rsid w:val="00D879FD"/>
    <w:rsid w:val="00D917B6"/>
    <w:rsid w:val="00DE1FC0"/>
    <w:rsid w:val="00E86A78"/>
    <w:rsid w:val="00EE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inorBidi"/>
        <w:b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4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DC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A7DC9"/>
  </w:style>
  <w:style w:type="paragraph" w:styleId="Footer">
    <w:name w:val="footer"/>
    <w:basedOn w:val="Normal"/>
    <w:link w:val="FooterChar"/>
    <w:uiPriority w:val="99"/>
    <w:unhideWhenUsed/>
    <w:rsid w:val="00CA7DC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A7D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murthwaite\Desktop\My%20MS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7C900-5562-47C0-B47C-873255C32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MSWORD Template</Template>
  <TotalTime>97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smurthwaite</dc:creator>
  <cp:keywords/>
  <dc:description/>
  <cp:lastModifiedBy>smurthwaite</cp:lastModifiedBy>
  <cp:revision>5</cp:revision>
  <dcterms:created xsi:type="dcterms:W3CDTF">2012-05-15T17:48:00Z</dcterms:created>
  <dcterms:modified xsi:type="dcterms:W3CDTF">2012-05-16T14:18:00Z</dcterms:modified>
</cp:coreProperties>
</file>