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3764" w:rsidRDefault="00931932" w:rsidP="00931932">
      <w:pPr>
        <w:pStyle w:val="Title"/>
      </w:pPr>
      <w:r>
        <w:t>Echo German GCSE Online Textbook</w:t>
      </w:r>
    </w:p>
    <w:tbl>
      <w:tblPr>
        <w:tblStyle w:val="TableGrid"/>
        <w:tblpPr w:leftFromText="180" w:rightFromText="180" w:vertAnchor="text" w:horzAnchor="margin" w:tblpY="1260"/>
        <w:tblW w:w="0" w:type="auto"/>
        <w:tblLook w:val="04A0" w:firstRow="1" w:lastRow="0" w:firstColumn="1" w:lastColumn="0" w:noHBand="0" w:noVBand="1"/>
      </w:tblPr>
      <w:tblGrid>
        <w:gridCol w:w="3080"/>
        <w:gridCol w:w="3081"/>
        <w:gridCol w:w="3081"/>
      </w:tblGrid>
      <w:tr w:rsidR="00931932" w:rsidTr="00931932">
        <w:tc>
          <w:tcPr>
            <w:tcW w:w="3080" w:type="dxa"/>
          </w:tcPr>
          <w:p w:rsidR="00931932" w:rsidRDefault="00931932" w:rsidP="00931932">
            <w:hyperlink r:id="rId5" w:history="1">
              <w:r w:rsidRPr="00931932">
                <w:rPr>
                  <w:rStyle w:val="Hyperlink"/>
                </w:rPr>
                <w:t xml:space="preserve">Echo </w:t>
              </w:r>
              <w:r w:rsidRPr="00931932">
                <w:rPr>
                  <w:rStyle w:val="Hyperlink"/>
                </w:rPr>
                <w:t>C</w:t>
              </w:r>
              <w:r w:rsidRPr="00931932">
                <w:rPr>
                  <w:rStyle w:val="Hyperlink"/>
                </w:rPr>
                <w:t>hapter 1</w:t>
              </w:r>
            </w:hyperlink>
          </w:p>
          <w:p w:rsidR="00931932" w:rsidRDefault="00931932" w:rsidP="00931932"/>
          <w:p w:rsidR="00931932" w:rsidRDefault="00931932" w:rsidP="00931932"/>
        </w:tc>
        <w:tc>
          <w:tcPr>
            <w:tcW w:w="3081" w:type="dxa"/>
          </w:tcPr>
          <w:p w:rsidR="00931932" w:rsidRDefault="00931932" w:rsidP="00931932">
            <w:hyperlink r:id="rId6" w:history="1">
              <w:r w:rsidRPr="00931932">
                <w:rPr>
                  <w:rStyle w:val="Hyperlink"/>
                </w:rPr>
                <w:t>Echo Chapter 2</w:t>
              </w:r>
            </w:hyperlink>
          </w:p>
        </w:tc>
        <w:tc>
          <w:tcPr>
            <w:tcW w:w="3081" w:type="dxa"/>
          </w:tcPr>
          <w:p w:rsidR="00931932" w:rsidRDefault="00931932" w:rsidP="00931932">
            <w:hyperlink r:id="rId7" w:history="1">
              <w:r w:rsidRPr="00931932">
                <w:rPr>
                  <w:rStyle w:val="Hyperlink"/>
                </w:rPr>
                <w:t>Echo Chapte</w:t>
              </w:r>
              <w:r w:rsidRPr="00931932">
                <w:rPr>
                  <w:rStyle w:val="Hyperlink"/>
                </w:rPr>
                <w:t>r</w:t>
              </w:r>
              <w:r w:rsidRPr="00931932">
                <w:rPr>
                  <w:rStyle w:val="Hyperlink"/>
                </w:rPr>
                <w:t xml:space="preserve"> 3</w:t>
              </w:r>
            </w:hyperlink>
          </w:p>
        </w:tc>
      </w:tr>
      <w:tr w:rsidR="00931932" w:rsidTr="00931932">
        <w:tc>
          <w:tcPr>
            <w:tcW w:w="3080" w:type="dxa"/>
          </w:tcPr>
          <w:p w:rsidR="00931932" w:rsidRDefault="00931932" w:rsidP="00931932">
            <w:hyperlink r:id="rId8" w:history="1">
              <w:r w:rsidRPr="00931932">
                <w:rPr>
                  <w:rStyle w:val="Hyperlink"/>
                </w:rPr>
                <w:t>Echo Chapter 4</w:t>
              </w:r>
            </w:hyperlink>
          </w:p>
          <w:p w:rsidR="00931932" w:rsidRDefault="00931932" w:rsidP="00931932"/>
          <w:p w:rsidR="00931932" w:rsidRDefault="00931932" w:rsidP="00931932"/>
        </w:tc>
        <w:tc>
          <w:tcPr>
            <w:tcW w:w="3081" w:type="dxa"/>
          </w:tcPr>
          <w:p w:rsidR="00931932" w:rsidRDefault="00931932" w:rsidP="00931932">
            <w:hyperlink r:id="rId9" w:history="1">
              <w:r w:rsidRPr="00931932">
                <w:rPr>
                  <w:rStyle w:val="Hyperlink"/>
                </w:rPr>
                <w:t>Echo Chapter 5</w:t>
              </w:r>
            </w:hyperlink>
          </w:p>
        </w:tc>
        <w:tc>
          <w:tcPr>
            <w:tcW w:w="3081" w:type="dxa"/>
          </w:tcPr>
          <w:p w:rsidR="00931932" w:rsidRDefault="00931932" w:rsidP="00931932">
            <w:hyperlink r:id="rId10" w:history="1">
              <w:r w:rsidRPr="00931932">
                <w:rPr>
                  <w:rStyle w:val="Hyperlink"/>
                </w:rPr>
                <w:t>Echo Chapter 6</w:t>
              </w:r>
            </w:hyperlink>
          </w:p>
          <w:p w:rsidR="00931932" w:rsidRDefault="00931932" w:rsidP="00931932"/>
        </w:tc>
      </w:tr>
      <w:tr w:rsidR="00931932" w:rsidTr="00931932">
        <w:tc>
          <w:tcPr>
            <w:tcW w:w="3080" w:type="dxa"/>
          </w:tcPr>
          <w:p w:rsidR="00931932" w:rsidRDefault="00931932" w:rsidP="00931932">
            <w:hyperlink r:id="rId11" w:history="1">
              <w:r w:rsidRPr="00931932">
                <w:rPr>
                  <w:rStyle w:val="Hyperlink"/>
                </w:rPr>
                <w:t>Echo Chapter 7</w:t>
              </w:r>
            </w:hyperlink>
          </w:p>
          <w:p w:rsidR="00931932" w:rsidRDefault="00931932" w:rsidP="00931932"/>
          <w:p w:rsidR="00931932" w:rsidRDefault="00931932" w:rsidP="00931932"/>
        </w:tc>
        <w:tc>
          <w:tcPr>
            <w:tcW w:w="3081" w:type="dxa"/>
          </w:tcPr>
          <w:p w:rsidR="00931932" w:rsidRDefault="00931932" w:rsidP="00931932">
            <w:hyperlink r:id="rId12" w:history="1">
              <w:r w:rsidRPr="00931932">
                <w:rPr>
                  <w:rStyle w:val="Hyperlink"/>
                </w:rPr>
                <w:t>Echo Chapter 8</w:t>
              </w:r>
            </w:hyperlink>
          </w:p>
        </w:tc>
        <w:tc>
          <w:tcPr>
            <w:tcW w:w="3081" w:type="dxa"/>
          </w:tcPr>
          <w:p w:rsidR="00931932" w:rsidRDefault="00931932" w:rsidP="00931932">
            <w:hyperlink r:id="rId13" w:history="1">
              <w:r w:rsidRPr="00931932">
                <w:rPr>
                  <w:rStyle w:val="Hyperlink"/>
                </w:rPr>
                <w:t>Echo C</w:t>
              </w:r>
              <w:bookmarkStart w:id="0" w:name="_GoBack"/>
              <w:bookmarkEnd w:id="0"/>
              <w:r w:rsidRPr="00931932">
                <w:rPr>
                  <w:rStyle w:val="Hyperlink"/>
                </w:rPr>
                <w:t>h</w:t>
              </w:r>
              <w:r w:rsidRPr="00931932">
                <w:rPr>
                  <w:rStyle w:val="Hyperlink"/>
                </w:rPr>
                <w:t>apter 9</w:t>
              </w:r>
            </w:hyperlink>
          </w:p>
          <w:p w:rsidR="00931932" w:rsidRDefault="00931932" w:rsidP="00931932"/>
        </w:tc>
      </w:tr>
    </w:tbl>
    <w:p w:rsidR="00931932" w:rsidRDefault="00931932" w:rsidP="00931932">
      <w:pPr>
        <w:spacing w:after="0" w:line="240" w:lineRule="auto"/>
      </w:pPr>
      <w:r>
        <w:t>Click on the relevant chapter.</w:t>
      </w:r>
    </w:p>
    <w:p w:rsidR="00931932" w:rsidRPr="00931932" w:rsidRDefault="00931932" w:rsidP="00931932">
      <w:pPr>
        <w:spacing w:after="0" w:line="240" w:lineRule="auto"/>
      </w:pPr>
      <w:r>
        <w:t>You can then catch up on missed lesson activities or revise.</w:t>
      </w:r>
    </w:p>
    <w:sectPr w:rsidR="00931932" w:rsidRPr="009319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1932"/>
    <w:rsid w:val="007E15AF"/>
    <w:rsid w:val="00931932"/>
    <w:rsid w:val="009A76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3193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unhideWhenUsed/>
    <w:rsid w:val="00931932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931932"/>
    <w:rPr>
      <w:color w:val="800080" w:themeColor="followedHyperlink"/>
      <w:u w:val="single"/>
    </w:rPr>
  </w:style>
  <w:style w:type="paragraph" w:styleId="Title">
    <w:name w:val="Title"/>
    <w:basedOn w:val="Normal"/>
    <w:next w:val="Normal"/>
    <w:link w:val="TitleChar"/>
    <w:uiPriority w:val="10"/>
    <w:qFormat/>
    <w:rsid w:val="00931932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931932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3193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unhideWhenUsed/>
    <w:rsid w:val="00931932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931932"/>
    <w:rPr>
      <w:color w:val="800080" w:themeColor="followedHyperlink"/>
      <w:u w:val="single"/>
    </w:rPr>
  </w:style>
  <w:style w:type="paragraph" w:styleId="Title">
    <w:name w:val="Title"/>
    <w:basedOn w:val="Normal"/>
    <w:next w:val="Normal"/>
    <w:link w:val="TitleChar"/>
    <w:uiPriority w:val="10"/>
    <w:qFormat/>
    <w:rsid w:val="00931932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931932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rchbishops-school.co.uk/Resources/Departments/Modern%20Foreign%20Languages/German%20VLE/vle0435720292_H_CH4/at/wrapper.html" TargetMode="External"/><Relationship Id="rId13" Type="http://schemas.openxmlformats.org/officeDocument/2006/relationships/hyperlink" Target="http://www.archbishops-school.co.uk/Resources/Departments/Modern%20Foreign%20Languages/German%20VLE/vle0435720292_H_CH9/at/wrapper.html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rchbishops-school.co.uk/Resources/Departments/Modern%20Foreign%20Languages/German%20VLE/vle0435720292_H_CH3/at/wrapper.html" TargetMode="External"/><Relationship Id="rId12" Type="http://schemas.openxmlformats.org/officeDocument/2006/relationships/hyperlink" Target="http://www.archbishops-school.co.uk/Resources/Departments/Modern%20Foreign%20Languages/German%20VLE/vle0435720292_H_CH8/at/wrapper.html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www.archbishops-school.co.uk/Resources/Departments/Modern%20Foreign%20Languages/German%20VLE/vle0435720292_H_CH2/at/wrapper.html" TargetMode="External"/><Relationship Id="rId11" Type="http://schemas.openxmlformats.org/officeDocument/2006/relationships/hyperlink" Target="http://www.archbishops-school.co.uk/Resources/Departments/Modern%20Foreign%20Languages/German%20VLE/vle0435720292_H_CH7/at/wrapper.html" TargetMode="External"/><Relationship Id="rId5" Type="http://schemas.openxmlformats.org/officeDocument/2006/relationships/hyperlink" Target="http://www.archbishops-school.co.uk/Resources/Departments/Modern%20Foreign%20Languages/German%20VLE/vle0435720292_H_CH1/at/wrapper.html" TargetMode="External"/><Relationship Id="rId15" Type="http://schemas.openxmlformats.org/officeDocument/2006/relationships/theme" Target="theme/theme1.xml"/><Relationship Id="rId10" Type="http://schemas.openxmlformats.org/officeDocument/2006/relationships/hyperlink" Target="http://www.archbishops-school.co.uk/Resources/Departments/Modern%20Foreign%20Languages/German%20VLE/vle0435720292_H_CH6/at/wrapper.htm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rchbishops-school.co.uk/Resources/Departments/Modern%20Foreign%20Languages/German%20VLE/vle0435720292_H_CH5/at/wrapper.html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499C1276</Template>
  <TotalTime>8</TotalTime>
  <Pages>1</Pages>
  <Words>245</Words>
  <Characters>1401</Characters>
  <Application>Microsoft Office Word</Application>
  <DocSecurity>0</DocSecurity>
  <Lines>11</Lines>
  <Paragraphs>3</Paragraphs>
  <ScaleCrop>false</ScaleCrop>
  <Company/>
  <LinksUpToDate>false</LinksUpToDate>
  <CharactersWithSpaces>1643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Daniel J. ONeill</dc:creator>
  <cp:lastModifiedBy>Daniel J. ONeill</cp:lastModifiedBy>
  <cp:revision>1</cp:revision>
  <dcterms:created xsi:type="dcterms:W3CDTF">2011-09-29T11:21:00Z</dcterms:created>
  <dcterms:modified xsi:type="dcterms:W3CDTF">2011-09-29T11:29:00Z</dcterms:modified>
</cp:coreProperties>
</file>