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DE84B" w14:textId="77777777" w:rsidR="00AE63A7" w:rsidRPr="00C80C10" w:rsidRDefault="00AE63A7" w:rsidP="00AE63A7">
      <w:pPr>
        <w:pStyle w:val="H3"/>
        <w:spacing w:after="0" w:line="240" w:lineRule="auto"/>
        <w:rPr>
          <w:rFonts w:ascii="Arial" w:hAnsi="Arial"/>
          <w:b/>
          <w:sz w:val="24"/>
          <w:u w:val="single"/>
        </w:rPr>
      </w:pPr>
    </w:p>
    <w:p w14:paraId="7ED53BA4" w14:textId="77777777" w:rsidR="00AE63A7" w:rsidRPr="00C80C10" w:rsidRDefault="00AE63A7" w:rsidP="00AE63A7">
      <w:pPr>
        <w:pStyle w:val="H3"/>
        <w:spacing w:after="0" w:line="240" w:lineRule="auto"/>
        <w:rPr>
          <w:rFonts w:ascii="Arial" w:hAnsi="Arial"/>
          <w:b/>
          <w:sz w:val="24"/>
          <w:u w:val="single"/>
        </w:rPr>
      </w:pPr>
    </w:p>
    <w:p w14:paraId="555DFDD6" w14:textId="77777777" w:rsidR="00AE63A7" w:rsidRPr="00C80C10" w:rsidRDefault="00AE63A7" w:rsidP="00AE63A7">
      <w:pPr>
        <w:pStyle w:val="H3"/>
        <w:spacing w:after="0" w:line="240" w:lineRule="auto"/>
        <w:rPr>
          <w:rFonts w:ascii="Arial" w:hAnsi="Arial"/>
          <w:b/>
          <w:sz w:val="24"/>
          <w:u w:val="single"/>
        </w:rPr>
      </w:pPr>
    </w:p>
    <w:p w14:paraId="11DFCCF1" w14:textId="77777777" w:rsidR="00AE63A7" w:rsidRPr="00C80C10" w:rsidRDefault="00AE63A7" w:rsidP="00AE63A7">
      <w:pPr>
        <w:pStyle w:val="H3"/>
        <w:spacing w:after="0" w:line="240" w:lineRule="auto"/>
        <w:rPr>
          <w:rFonts w:ascii="Arial" w:hAnsi="Arial"/>
          <w:b/>
          <w:sz w:val="24"/>
          <w:u w:val="single"/>
        </w:rPr>
      </w:pPr>
      <w:r w:rsidRPr="00C80C10">
        <w:rPr>
          <w:rFonts w:ascii="Arial" w:hAnsi="Arial"/>
          <w:noProof/>
        </w:rPr>
        <w:drawing>
          <wp:anchor distT="0" distB="0" distL="114300" distR="114300" simplePos="0" relativeHeight="251661312" behindDoc="1" locked="0" layoutInCell="1" allowOverlap="1" wp14:anchorId="4817FB5D" wp14:editId="5B12FC85">
            <wp:simplePos x="0" y="0"/>
            <wp:positionH relativeFrom="page">
              <wp:posOffset>0</wp:posOffset>
            </wp:positionH>
            <wp:positionV relativeFrom="page">
              <wp:posOffset>-10795</wp:posOffset>
            </wp:positionV>
            <wp:extent cx="7765846" cy="2322576"/>
            <wp:effectExtent l="0" t="0" r="0" b="19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5846" cy="23225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1C5F6FE" w14:textId="77777777" w:rsidR="00AE63A7" w:rsidRPr="00C80C10" w:rsidRDefault="00AE63A7" w:rsidP="00AE63A7">
      <w:pPr>
        <w:pStyle w:val="H3"/>
        <w:spacing w:after="0" w:line="240" w:lineRule="auto"/>
        <w:rPr>
          <w:rFonts w:ascii="Arial" w:hAnsi="Arial"/>
          <w:b/>
          <w:sz w:val="24"/>
          <w:u w:val="single"/>
        </w:rPr>
      </w:pPr>
    </w:p>
    <w:p w14:paraId="32A14604" w14:textId="77777777" w:rsidR="00AE63A7" w:rsidRPr="00C80C10" w:rsidRDefault="00AE63A7" w:rsidP="00AE63A7">
      <w:pPr>
        <w:pStyle w:val="H3"/>
        <w:spacing w:after="0" w:line="240" w:lineRule="auto"/>
        <w:rPr>
          <w:rFonts w:ascii="Arial" w:hAnsi="Arial"/>
          <w:b/>
          <w:sz w:val="24"/>
          <w:u w:val="single"/>
        </w:rPr>
      </w:pPr>
    </w:p>
    <w:p w14:paraId="7007D5D3" w14:textId="77777777" w:rsidR="00AE63A7" w:rsidRPr="00C80C10" w:rsidRDefault="00AE63A7" w:rsidP="00AE63A7">
      <w:pPr>
        <w:pStyle w:val="H3"/>
        <w:spacing w:after="0" w:line="240" w:lineRule="auto"/>
        <w:rPr>
          <w:rFonts w:ascii="Arial" w:hAnsi="Arial"/>
          <w:b/>
          <w:sz w:val="24"/>
          <w:u w:val="single"/>
        </w:rPr>
      </w:pPr>
    </w:p>
    <w:p w14:paraId="77A2FFB4" w14:textId="77777777" w:rsidR="00AE63A7" w:rsidRPr="00C80C10" w:rsidRDefault="00AE63A7" w:rsidP="00AE63A7">
      <w:pPr>
        <w:pStyle w:val="H3"/>
        <w:spacing w:after="0" w:line="240" w:lineRule="auto"/>
        <w:rPr>
          <w:rFonts w:ascii="Arial" w:hAnsi="Arial"/>
          <w:b/>
          <w:sz w:val="24"/>
          <w:u w:val="single"/>
        </w:rPr>
      </w:pPr>
    </w:p>
    <w:p w14:paraId="4BB26DA2" w14:textId="16F295D9" w:rsidR="00B47840" w:rsidRPr="00936371" w:rsidRDefault="0085546A" w:rsidP="00936371">
      <w:pPr>
        <w:pStyle w:val="H3"/>
        <w:spacing w:after="0" w:line="240" w:lineRule="auto"/>
        <w:rPr>
          <w:rFonts w:ascii="Arial" w:hAnsi="Arial"/>
          <w:b/>
          <w:sz w:val="20"/>
          <w:szCs w:val="20"/>
          <w:u w:val="single"/>
        </w:rPr>
      </w:pPr>
      <w:r w:rsidRPr="00C80C10"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6E5D13" wp14:editId="5EF564D0">
                <wp:simplePos x="0" y="0"/>
                <wp:positionH relativeFrom="column">
                  <wp:posOffset>0</wp:posOffset>
                </wp:positionH>
                <wp:positionV relativeFrom="page">
                  <wp:posOffset>990600</wp:posOffset>
                </wp:positionV>
                <wp:extent cx="5168900" cy="1128532"/>
                <wp:effectExtent l="0" t="0" r="12700" b="1460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0" cy="11285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ED7752" w14:textId="1178C2C7" w:rsidR="0085546A" w:rsidRDefault="00936371" w:rsidP="00B47840">
                            <w:pPr>
                              <w:pStyle w:val="H2white"/>
                            </w:pPr>
                            <w:r>
                              <w:t>Department of Family Medicine</w:t>
                            </w:r>
                          </w:p>
                          <w:p w14:paraId="67287171" w14:textId="3547B901" w:rsidR="00936371" w:rsidRPr="00AE63A7" w:rsidRDefault="00936371" w:rsidP="00B47840">
                            <w:pPr>
                              <w:pStyle w:val="H2white"/>
                            </w:pPr>
                            <w:r>
                              <w:t>February Meeting Minutes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6E5D13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0;margin-top:78pt;width:407pt;height:8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" filled="f" stroked="f" strokeweight=".5pt">
                <v:textbox inset="0,0,0,0">
                  <w:txbxContent>
                    <w:p w14:paraId="34ED7752" w14:textId="1178C2C7" w:rsidR="0085546A" w:rsidRDefault="00936371" w:rsidP="00B47840">
                      <w:pPr>
                        <w:pStyle w:val="H2white"/>
                      </w:pPr>
                      <w:r>
                        <w:t>Department of Family Medicine</w:t>
                      </w:r>
                    </w:p>
                    <w:p w14:paraId="67287171" w14:textId="3547B901" w:rsidR="00936371" w:rsidRPr="00AE63A7" w:rsidRDefault="00936371" w:rsidP="00B47840">
                      <w:pPr>
                        <w:pStyle w:val="H2white"/>
                      </w:pPr>
                      <w:r>
                        <w:t>February Meeting Minutes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2F2804E0" w14:textId="29D6C13E" w:rsidR="00936371" w:rsidRPr="00D561B2" w:rsidRDefault="00936371" w:rsidP="00936371">
      <w:pPr>
        <w:pStyle w:val="Body"/>
        <w:spacing w:line="240" w:lineRule="auto"/>
        <w:rPr>
          <w:sz w:val="28"/>
          <w:szCs w:val="28"/>
        </w:rPr>
      </w:pPr>
      <w:r w:rsidRPr="00936371">
        <w:rPr>
          <w:rFonts w:ascii="Rockwell" w:hAnsi="Rockwell"/>
          <w:b/>
          <w:color w:val="1468CC" w:themeColor="accent1" w:themeShade="BF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Date:</w:t>
      </w:r>
      <w:r w:rsidRPr="00C810C0">
        <w:rPr>
          <w:rFonts w:ascii="Rockwell" w:hAnsi="Rockwell"/>
          <w:color w:val="1468CC" w:themeColor="accent1" w:themeShade="BF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sz w:val="24"/>
          <w:szCs w:val="24"/>
        </w:rPr>
        <w:t>February 14, 2025</w:t>
      </w:r>
    </w:p>
    <w:p w14:paraId="2D4FD2C7" w14:textId="77777777" w:rsidR="00936371" w:rsidRPr="00D561B2" w:rsidRDefault="00936371" w:rsidP="00936371">
      <w:pPr>
        <w:pStyle w:val="Body"/>
        <w:spacing w:line="240" w:lineRule="auto"/>
        <w:rPr>
          <w:sz w:val="24"/>
          <w:szCs w:val="24"/>
        </w:rPr>
      </w:pPr>
      <w:r w:rsidRPr="00C810C0">
        <w:rPr>
          <w:rFonts w:ascii="Rockwell" w:hAnsi="Rockwell"/>
          <w:b/>
          <w:bCs/>
          <w:color w:val="1468CC" w:themeColor="accent1" w:themeShade="BF"/>
          <w:sz w:val="28"/>
          <w:szCs w:val="28"/>
        </w:rPr>
        <w:t>Time:</w:t>
      </w:r>
      <w:r w:rsidRPr="00C810C0">
        <w:rPr>
          <w:rFonts w:ascii="Rockwell" w:hAnsi="Rockwell"/>
          <w:color w:val="1468CC" w:themeColor="accent1" w:themeShade="BF"/>
          <w:sz w:val="28"/>
          <w:szCs w:val="28"/>
        </w:rPr>
        <w:t xml:space="preserve"> </w:t>
      </w:r>
      <w:r>
        <w:rPr>
          <w:sz w:val="24"/>
          <w:szCs w:val="24"/>
        </w:rPr>
        <w:t>7:00am</w:t>
      </w:r>
    </w:p>
    <w:p w14:paraId="776A67AB" w14:textId="611E095F" w:rsidR="00C80C10" w:rsidRDefault="00936371" w:rsidP="00AE63A7">
      <w:pPr>
        <w:pStyle w:val="Body"/>
        <w:spacing w:line="240" w:lineRule="auto"/>
        <w:rPr>
          <w:sz w:val="24"/>
          <w:szCs w:val="24"/>
        </w:rPr>
      </w:pPr>
      <w:r w:rsidRPr="00C810C0">
        <w:rPr>
          <w:rFonts w:ascii="Rockwell" w:hAnsi="Rockwell"/>
          <w:b/>
          <w:bCs/>
          <w:color w:val="1468CC" w:themeColor="accent1" w:themeShade="BF"/>
          <w:sz w:val="28"/>
          <w:szCs w:val="28"/>
        </w:rPr>
        <w:t>Attendees:</w:t>
      </w:r>
      <w:r w:rsidRPr="00C810C0">
        <w:rPr>
          <w:rFonts w:ascii="Rockwell" w:hAnsi="Rockwell"/>
          <w:color w:val="1468CC" w:themeColor="accent1" w:themeShade="BF"/>
          <w:sz w:val="28"/>
          <w:szCs w:val="28"/>
        </w:rPr>
        <w:t xml:space="preserve"> </w:t>
      </w:r>
      <w:r>
        <w:rPr>
          <w:sz w:val="24"/>
          <w:szCs w:val="24"/>
        </w:rPr>
        <w:t>Dr. Sangita Pillai; Dr. Christen Fragala; Dr. Raymond Lewis; Dr. Joseph Dulac; Dr. Cara Marshall; Dr. Jessica Fournier; Dr. Jennifer Wolf; Dr. Majed Abbas; Dr. Marian Younge; Dr. Emelyn Molato; Dr. Catherine Trinh; Ashley Adams,</w:t>
      </w:r>
      <w:r w:rsidR="008654D3">
        <w:rPr>
          <w:sz w:val="24"/>
          <w:szCs w:val="24"/>
        </w:rPr>
        <w:t xml:space="preserve"> RN,</w:t>
      </w:r>
      <w:r>
        <w:rPr>
          <w:sz w:val="24"/>
          <w:szCs w:val="24"/>
        </w:rPr>
        <w:t xml:space="preserve"> Quality Improvement Specialist; </w:t>
      </w:r>
      <w:r w:rsidR="008654D3">
        <w:rPr>
          <w:sz w:val="24"/>
          <w:szCs w:val="24"/>
        </w:rPr>
        <w:t>Maxine Miller</w:t>
      </w:r>
    </w:p>
    <w:p w14:paraId="22C1E012" w14:textId="77777777" w:rsidR="008654D3" w:rsidRDefault="008654D3" w:rsidP="00AE63A7">
      <w:pPr>
        <w:pStyle w:val="Body"/>
        <w:spacing w:line="240" w:lineRule="auto"/>
        <w:rPr>
          <w:sz w:val="24"/>
          <w:szCs w:val="24"/>
        </w:rPr>
      </w:pPr>
    </w:p>
    <w:p w14:paraId="41A9A9DF" w14:textId="73AF6805" w:rsidR="008654D3" w:rsidRPr="009109E0" w:rsidRDefault="008654D3" w:rsidP="008654D3">
      <w:pPr>
        <w:pStyle w:val="Body"/>
        <w:numPr>
          <w:ilvl w:val="0"/>
          <w:numId w:val="38"/>
        </w:numPr>
        <w:spacing w:line="240" w:lineRule="auto"/>
        <w:rPr>
          <w:sz w:val="20"/>
        </w:rPr>
      </w:pPr>
      <w:r w:rsidRPr="009109E0">
        <w:rPr>
          <w:b/>
          <w:bCs/>
          <w:sz w:val="24"/>
          <w:szCs w:val="24"/>
        </w:rPr>
        <w:t>Call to Order</w:t>
      </w:r>
      <w:r w:rsidRPr="009109E0">
        <w:rPr>
          <w:b/>
          <w:bCs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Sangita Pillai, MD</w:t>
      </w:r>
    </w:p>
    <w:p w14:paraId="23677767" w14:textId="7D40AE18" w:rsidR="009109E0" w:rsidRDefault="009109E0" w:rsidP="009109E0">
      <w:pPr>
        <w:pStyle w:val="Body"/>
        <w:spacing w:line="240" w:lineRule="auto"/>
        <w:ind w:left="1080"/>
        <w:rPr>
          <w:sz w:val="24"/>
          <w:szCs w:val="24"/>
        </w:rPr>
      </w:pPr>
      <w:r>
        <w:rPr>
          <w:sz w:val="24"/>
          <w:szCs w:val="24"/>
        </w:rPr>
        <w:t>Dr. Pillai called the meeting to order at 7:00am.</w:t>
      </w:r>
    </w:p>
    <w:p w14:paraId="0C9FABC8" w14:textId="77777777" w:rsidR="009109E0" w:rsidRPr="008654D3" w:rsidRDefault="009109E0" w:rsidP="009109E0">
      <w:pPr>
        <w:pStyle w:val="Body"/>
        <w:spacing w:line="240" w:lineRule="auto"/>
        <w:ind w:left="1080"/>
        <w:rPr>
          <w:sz w:val="20"/>
        </w:rPr>
      </w:pPr>
    </w:p>
    <w:p w14:paraId="642A0F4A" w14:textId="71B7E4DE" w:rsidR="008654D3" w:rsidRPr="009109E0" w:rsidRDefault="008654D3" w:rsidP="008654D3">
      <w:pPr>
        <w:pStyle w:val="Body"/>
        <w:numPr>
          <w:ilvl w:val="0"/>
          <w:numId w:val="38"/>
        </w:numPr>
        <w:spacing w:line="240" w:lineRule="auto"/>
        <w:rPr>
          <w:b/>
          <w:bCs/>
          <w:sz w:val="20"/>
        </w:rPr>
      </w:pPr>
      <w:r w:rsidRPr="009109E0">
        <w:rPr>
          <w:b/>
          <w:bCs/>
          <w:sz w:val="24"/>
          <w:szCs w:val="24"/>
        </w:rPr>
        <w:t>Approval of Minutes</w:t>
      </w:r>
    </w:p>
    <w:p w14:paraId="4FFAB195" w14:textId="01E68038" w:rsidR="009109E0" w:rsidRDefault="009109E0" w:rsidP="009109E0">
      <w:pPr>
        <w:pStyle w:val="Body"/>
        <w:spacing w:line="240" w:lineRule="auto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The previous minutes </w:t>
      </w:r>
      <w:proofErr w:type="gramStart"/>
      <w:r>
        <w:rPr>
          <w:sz w:val="24"/>
          <w:szCs w:val="24"/>
        </w:rPr>
        <w:t>from</w:t>
      </w:r>
      <w:proofErr w:type="gramEnd"/>
      <w:r>
        <w:rPr>
          <w:sz w:val="24"/>
          <w:szCs w:val="24"/>
        </w:rPr>
        <w:t xml:space="preserve"> November were approved by all.</w:t>
      </w:r>
    </w:p>
    <w:p w14:paraId="3DA8E5BD" w14:textId="77777777" w:rsidR="009109E0" w:rsidRPr="008654D3" w:rsidRDefault="009109E0" w:rsidP="009109E0">
      <w:pPr>
        <w:pStyle w:val="Body"/>
        <w:spacing w:line="240" w:lineRule="auto"/>
        <w:ind w:left="1080"/>
        <w:rPr>
          <w:sz w:val="20"/>
        </w:rPr>
      </w:pPr>
    </w:p>
    <w:p w14:paraId="58B59A0B" w14:textId="451FF9ED" w:rsidR="008654D3" w:rsidRPr="009109E0" w:rsidRDefault="008654D3" w:rsidP="008654D3">
      <w:pPr>
        <w:pStyle w:val="Body"/>
        <w:numPr>
          <w:ilvl w:val="0"/>
          <w:numId w:val="38"/>
        </w:numPr>
        <w:spacing w:line="240" w:lineRule="auto"/>
        <w:rPr>
          <w:b/>
          <w:bCs/>
          <w:sz w:val="20"/>
        </w:rPr>
      </w:pPr>
      <w:r w:rsidRPr="009109E0">
        <w:rPr>
          <w:b/>
          <w:bCs/>
          <w:sz w:val="24"/>
          <w:szCs w:val="24"/>
        </w:rPr>
        <w:t>New Business</w:t>
      </w:r>
    </w:p>
    <w:p w14:paraId="496C786A" w14:textId="2AAA548C" w:rsidR="008654D3" w:rsidRPr="003D086D" w:rsidRDefault="008654D3" w:rsidP="009109E0">
      <w:pPr>
        <w:pStyle w:val="Body"/>
        <w:numPr>
          <w:ilvl w:val="0"/>
          <w:numId w:val="40"/>
        </w:numPr>
        <w:spacing w:line="240" w:lineRule="auto"/>
        <w:rPr>
          <w:szCs w:val="22"/>
        </w:rPr>
      </w:pPr>
      <w:r w:rsidRPr="003D086D">
        <w:rPr>
          <w:szCs w:val="22"/>
        </w:rPr>
        <w:t xml:space="preserve">Dr. Pillai discussed with the department future options </w:t>
      </w:r>
      <w:r w:rsidR="009109E0" w:rsidRPr="003D086D">
        <w:rPr>
          <w:szCs w:val="22"/>
        </w:rPr>
        <w:t>for</w:t>
      </w:r>
      <w:r w:rsidRPr="003D086D">
        <w:rPr>
          <w:szCs w:val="22"/>
        </w:rPr>
        <w:t xml:space="preserve"> days and times to hold the Family Medicine Department meetings throughout the year:</w:t>
      </w:r>
    </w:p>
    <w:p w14:paraId="5D6E3D91" w14:textId="63A2A1C5" w:rsidR="008654D3" w:rsidRPr="003D086D" w:rsidRDefault="008654D3" w:rsidP="008654D3">
      <w:pPr>
        <w:pStyle w:val="Body"/>
        <w:numPr>
          <w:ilvl w:val="0"/>
          <w:numId w:val="39"/>
        </w:numPr>
        <w:spacing w:line="240" w:lineRule="auto"/>
        <w:rPr>
          <w:szCs w:val="22"/>
        </w:rPr>
      </w:pPr>
      <w:r w:rsidRPr="003D086D">
        <w:rPr>
          <w:szCs w:val="22"/>
        </w:rPr>
        <w:t>Second Friday</w:t>
      </w:r>
      <w:r w:rsidR="009109E0" w:rsidRPr="003D086D">
        <w:rPr>
          <w:szCs w:val="22"/>
        </w:rPr>
        <w:t xml:space="preserve"> of the month at 7:00am</w:t>
      </w:r>
    </w:p>
    <w:p w14:paraId="7149A52F" w14:textId="6BBDB3FB" w:rsidR="009109E0" w:rsidRPr="003D086D" w:rsidRDefault="009109E0" w:rsidP="008654D3">
      <w:pPr>
        <w:pStyle w:val="Body"/>
        <w:numPr>
          <w:ilvl w:val="0"/>
          <w:numId w:val="39"/>
        </w:numPr>
        <w:spacing w:line="240" w:lineRule="auto"/>
        <w:rPr>
          <w:szCs w:val="22"/>
        </w:rPr>
      </w:pPr>
      <w:r w:rsidRPr="003D086D">
        <w:rPr>
          <w:szCs w:val="22"/>
        </w:rPr>
        <w:t>Fourth Friday of the month at 7:00am</w:t>
      </w:r>
    </w:p>
    <w:p w14:paraId="63B00A7B" w14:textId="23907046" w:rsidR="009109E0" w:rsidRPr="003D086D" w:rsidRDefault="009109E0" w:rsidP="008654D3">
      <w:pPr>
        <w:pStyle w:val="Body"/>
        <w:numPr>
          <w:ilvl w:val="0"/>
          <w:numId w:val="39"/>
        </w:numPr>
        <w:spacing w:line="240" w:lineRule="auto"/>
        <w:rPr>
          <w:szCs w:val="22"/>
        </w:rPr>
      </w:pPr>
      <w:r w:rsidRPr="003D086D">
        <w:rPr>
          <w:szCs w:val="22"/>
        </w:rPr>
        <w:t>Keep the meeting the same</w:t>
      </w:r>
    </w:p>
    <w:p w14:paraId="16151887" w14:textId="1BF3B5F4" w:rsidR="009109E0" w:rsidRPr="003D086D" w:rsidRDefault="009109E0" w:rsidP="009109E0">
      <w:pPr>
        <w:pStyle w:val="Body"/>
        <w:numPr>
          <w:ilvl w:val="0"/>
          <w:numId w:val="40"/>
        </w:numPr>
        <w:spacing w:line="240" w:lineRule="auto"/>
        <w:rPr>
          <w:szCs w:val="22"/>
        </w:rPr>
      </w:pPr>
      <w:r w:rsidRPr="003D086D">
        <w:rPr>
          <w:szCs w:val="22"/>
        </w:rPr>
        <w:t>You can vote for your preferred option by clicking the following link:</w:t>
      </w:r>
    </w:p>
    <w:p w14:paraId="0843375D" w14:textId="73D58D0D" w:rsidR="009109E0" w:rsidRPr="003D086D" w:rsidRDefault="009109E0" w:rsidP="009109E0">
      <w:pPr>
        <w:pStyle w:val="Body"/>
        <w:spacing w:line="240" w:lineRule="auto"/>
        <w:ind w:left="360" w:firstLine="720"/>
        <w:rPr>
          <w:bCs/>
          <w:szCs w:val="22"/>
        </w:rPr>
      </w:pPr>
      <w:hyperlink r:id="rId12" w:history="1">
        <w:r w:rsidRPr="003D086D">
          <w:rPr>
            <w:rStyle w:val="Hyperlink"/>
            <w:bCs/>
            <w:szCs w:val="22"/>
          </w:rPr>
          <w:t>https://qualtricsxms6jzjbprc.qualtrics.com/jfe/form/SV_3WbxD5F3vrRjgj4</w:t>
        </w:r>
      </w:hyperlink>
    </w:p>
    <w:p w14:paraId="3E359365" w14:textId="77777777" w:rsidR="009109E0" w:rsidRPr="003D086D" w:rsidRDefault="009109E0" w:rsidP="009109E0">
      <w:pPr>
        <w:pStyle w:val="Body"/>
        <w:spacing w:line="240" w:lineRule="auto"/>
        <w:ind w:left="360" w:firstLine="720"/>
        <w:rPr>
          <w:szCs w:val="22"/>
        </w:rPr>
      </w:pPr>
    </w:p>
    <w:p w14:paraId="2BC7470C" w14:textId="2A36B1EC" w:rsidR="009109E0" w:rsidRPr="003D086D" w:rsidRDefault="009109E0" w:rsidP="009109E0">
      <w:pPr>
        <w:pStyle w:val="Body"/>
        <w:numPr>
          <w:ilvl w:val="0"/>
          <w:numId w:val="40"/>
        </w:numPr>
        <w:spacing w:line="240" w:lineRule="auto"/>
        <w:rPr>
          <w:szCs w:val="22"/>
        </w:rPr>
      </w:pPr>
      <w:r w:rsidRPr="003D086D">
        <w:rPr>
          <w:szCs w:val="22"/>
        </w:rPr>
        <w:t xml:space="preserve">Other new businesses were brought up such as Committee assignments. Dr. Pillai asked if anyone was interested in joining any of the hospital committees. </w:t>
      </w:r>
    </w:p>
    <w:p w14:paraId="5548D964" w14:textId="05A6E70F" w:rsidR="009109E0" w:rsidRPr="003D086D" w:rsidRDefault="009109E0" w:rsidP="009109E0">
      <w:pPr>
        <w:pStyle w:val="Body"/>
        <w:numPr>
          <w:ilvl w:val="0"/>
          <w:numId w:val="40"/>
        </w:numPr>
        <w:spacing w:line="240" w:lineRule="auto"/>
        <w:rPr>
          <w:szCs w:val="22"/>
        </w:rPr>
      </w:pPr>
      <w:r w:rsidRPr="003D086D">
        <w:rPr>
          <w:szCs w:val="22"/>
        </w:rPr>
        <w:t>For a future meeting, a physician from the section of Urology will be invited for discussion.</w:t>
      </w:r>
    </w:p>
    <w:p w14:paraId="2BE0DF16" w14:textId="365D4C8D" w:rsidR="009109E0" w:rsidRPr="003D086D" w:rsidRDefault="009109E0" w:rsidP="009109E0">
      <w:pPr>
        <w:pStyle w:val="Body"/>
        <w:numPr>
          <w:ilvl w:val="0"/>
          <w:numId w:val="40"/>
        </w:numPr>
        <w:spacing w:line="240" w:lineRule="auto"/>
        <w:rPr>
          <w:szCs w:val="22"/>
        </w:rPr>
      </w:pPr>
      <w:r w:rsidRPr="003D086D">
        <w:rPr>
          <w:szCs w:val="22"/>
        </w:rPr>
        <w:t>Links provided by Dr. Pillai for the Family Medicine Department to look at:</w:t>
      </w:r>
    </w:p>
    <w:p w14:paraId="0744D27E" w14:textId="0249F27A" w:rsidR="009109E0" w:rsidRPr="003D086D" w:rsidRDefault="009109E0" w:rsidP="009109E0">
      <w:pPr>
        <w:pStyle w:val="ListParagraph"/>
        <w:numPr>
          <w:ilvl w:val="0"/>
          <w:numId w:val="41"/>
        </w:numPr>
        <w:rPr>
          <w:rFonts w:ascii="Arial" w:hAnsi="Arial"/>
          <w:bCs/>
        </w:rPr>
      </w:pPr>
      <w:hyperlink r:id="rId13" w:history="1">
        <w:r w:rsidRPr="003D086D">
          <w:rPr>
            <w:rStyle w:val="Hyperlink"/>
            <w:rFonts w:ascii="Arial" w:hAnsi="Arial"/>
            <w:bCs/>
          </w:rPr>
          <w:t>https://www.mass.gov/doc/information-for-immigrant-patients-and-their-health-care-providers-on-immigration-enforcement/download</w:t>
        </w:r>
      </w:hyperlink>
    </w:p>
    <w:p w14:paraId="1F147EF1" w14:textId="6F8D5210" w:rsidR="009109E0" w:rsidRPr="003D086D" w:rsidRDefault="009109E0" w:rsidP="009109E0">
      <w:pPr>
        <w:pStyle w:val="ListParagraph"/>
        <w:numPr>
          <w:ilvl w:val="0"/>
          <w:numId w:val="41"/>
        </w:numPr>
        <w:rPr>
          <w:rFonts w:ascii="Arial" w:hAnsi="Arial"/>
          <w:bCs/>
        </w:rPr>
      </w:pPr>
      <w:hyperlink r:id="rId14" w:history="1">
        <w:r w:rsidRPr="003D086D">
          <w:rPr>
            <w:rStyle w:val="Hyperlink"/>
            <w:rFonts w:ascii="Arial" w:hAnsi="Arial"/>
            <w:bCs/>
          </w:rPr>
          <w:t>https://www.massmed.org/example-guidance-regarding-law-enforcement/</w:t>
        </w:r>
      </w:hyperlink>
    </w:p>
    <w:p w14:paraId="6B0B1A0C" w14:textId="3A788035" w:rsidR="009109E0" w:rsidRPr="003D086D" w:rsidRDefault="009109E0" w:rsidP="009109E0">
      <w:pPr>
        <w:pStyle w:val="ListParagraph"/>
        <w:numPr>
          <w:ilvl w:val="0"/>
          <w:numId w:val="41"/>
        </w:numPr>
        <w:rPr>
          <w:rFonts w:ascii="Arial" w:hAnsi="Arial"/>
          <w:bCs/>
        </w:rPr>
      </w:pPr>
      <w:hyperlink r:id="rId15" w:history="1">
        <w:r w:rsidRPr="003D086D">
          <w:rPr>
            <w:rStyle w:val="Hyperlink"/>
            <w:rFonts w:ascii="Arial" w:hAnsi="Arial"/>
            <w:bCs/>
          </w:rPr>
          <w:t>https://miracoalition.org/news/know-your-rights/</w:t>
        </w:r>
      </w:hyperlink>
    </w:p>
    <w:p w14:paraId="5782C331" w14:textId="7C1C3AD8" w:rsidR="009109E0" w:rsidRPr="003D086D" w:rsidRDefault="009109E0" w:rsidP="009109E0">
      <w:pPr>
        <w:rPr>
          <w:bCs/>
          <w:szCs w:val="22"/>
        </w:rPr>
      </w:pPr>
      <w:r w:rsidRPr="003D086D">
        <w:rPr>
          <w:bCs/>
          <w:szCs w:val="22"/>
        </w:rPr>
        <w:t xml:space="preserve">** Please note: </w:t>
      </w:r>
      <w:r w:rsidRPr="003D086D">
        <w:rPr>
          <w:bCs/>
          <w:szCs w:val="22"/>
        </w:rPr>
        <w:t xml:space="preserve">Please note that these guidelines are not legal advice. Dr. Pillai believes this is </w:t>
      </w:r>
      <w:r w:rsidRPr="003D086D">
        <w:rPr>
          <w:bCs/>
          <w:szCs w:val="22"/>
        </w:rPr>
        <w:t>important,</w:t>
      </w:r>
      <w:r w:rsidRPr="003D086D">
        <w:rPr>
          <w:bCs/>
          <w:szCs w:val="22"/>
        </w:rPr>
        <w:t xml:space="preserve"> especially with PCPs. LCHC has </w:t>
      </w:r>
      <w:r w:rsidRPr="003D086D">
        <w:rPr>
          <w:bCs/>
          <w:szCs w:val="22"/>
        </w:rPr>
        <w:t>put it</w:t>
      </w:r>
      <w:r w:rsidRPr="003D086D">
        <w:rPr>
          <w:bCs/>
          <w:szCs w:val="22"/>
        </w:rPr>
        <w:t xml:space="preserve"> in place saying I am not allowed to discuss that I will let my supervisor know. Have a dedicated person who can discuss with anyone.</w:t>
      </w:r>
    </w:p>
    <w:p w14:paraId="317BC074" w14:textId="0A1DA399" w:rsidR="009109E0" w:rsidRPr="003D086D" w:rsidRDefault="009109E0" w:rsidP="009109E0">
      <w:pPr>
        <w:pStyle w:val="ListParagraph"/>
        <w:numPr>
          <w:ilvl w:val="0"/>
          <w:numId w:val="44"/>
        </w:numPr>
        <w:rPr>
          <w:rFonts w:ascii="Arial" w:hAnsi="Arial"/>
          <w:bCs/>
        </w:rPr>
      </w:pPr>
      <w:r w:rsidRPr="003D086D">
        <w:rPr>
          <w:rFonts w:ascii="Arial" w:hAnsi="Arial"/>
          <w:bCs/>
        </w:rPr>
        <w:t>Federal Funding Freeze: a lot of clinics could be affected by this</w:t>
      </w:r>
      <w:r w:rsidRPr="003D086D">
        <w:rPr>
          <w:rFonts w:ascii="Arial" w:hAnsi="Arial"/>
          <w:bCs/>
        </w:rPr>
        <w:t>.</w:t>
      </w:r>
    </w:p>
    <w:p w14:paraId="7392E8DF" w14:textId="059C8517" w:rsidR="009109E0" w:rsidRPr="003D086D" w:rsidRDefault="009109E0" w:rsidP="009109E0">
      <w:pPr>
        <w:pStyle w:val="ListParagraph"/>
        <w:numPr>
          <w:ilvl w:val="0"/>
          <w:numId w:val="42"/>
        </w:numPr>
        <w:rPr>
          <w:rFonts w:ascii="Arial" w:hAnsi="Arial"/>
          <w:bCs/>
        </w:rPr>
      </w:pPr>
      <w:r w:rsidRPr="003D086D">
        <w:rPr>
          <w:rFonts w:ascii="Arial" w:hAnsi="Arial"/>
          <w:bCs/>
        </w:rPr>
        <w:t xml:space="preserve">Blue Cross Blue Shield settlement 2.8 billion dollar settlement- There is a webinar that you can attend to see if you are </w:t>
      </w:r>
      <w:proofErr w:type="spellStart"/>
      <w:r w:rsidRPr="003D086D">
        <w:rPr>
          <w:rFonts w:ascii="Arial" w:hAnsi="Arial"/>
          <w:bCs/>
        </w:rPr>
        <w:t>elligble</w:t>
      </w:r>
      <w:proofErr w:type="spellEnd"/>
      <w:r w:rsidRPr="003D086D">
        <w:rPr>
          <w:rFonts w:ascii="Arial" w:hAnsi="Arial"/>
          <w:bCs/>
        </w:rPr>
        <w:t xml:space="preserve"> for any payment</w:t>
      </w:r>
      <w:r w:rsidR="003D086D" w:rsidRPr="003D086D">
        <w:rPr>
          <w:rFonts w:ascii="Arial" w:hAnsi="Arial"/>
          <w:bCs/>
        </w:rPr>
        <w:t>.</w:t>
      </w:r>
    </w:p>
    <w:p w14:paraId="4E00473E" w14:textId="77777777" w:rsidR="009109E0" w:rsidRPr="003D086D" w:rsidRDefault="009109E0" w:rsidP="009109E0">
      <w:pPr>
        <w:pStyle w:val="ListParagraph"/>
        <w:numPr>
          <w:ilvl w:val="0"/>
          <w:numId w:val="42"/>
        </w:numPr>
        <w:rPr>
          <w:rFonts w:ascii="Arial" w:hAnsi="Arial"/>
          <w:bCs/>
        </w:rPr>
      </w:pPr>
      <w:r w:rsidRPr="003D086D">
        <w:rPr>
          <w:rFonts w:ascii="Arial" w:hAnsi="Arial"/>
          <w:bCs/>
        </w:rPr>
        <w:lastRenderedPageBreak/>
        <w:t>March 9- Dr. Pillai will be going away to Cambodia to the sister hospital until April</w:t>
      </w:r>
    </w:p>
    <w:p w14:paraId="7BB9E77E" w14:textId="4243433B" w:rsidR="009109E0" w:rsidRPr="003D086D" w:rsidRDefault="009109E0" w:rsidP="009109E0">
      <w:pPr>
        <w:pStyle w:val="ListParagraph"/>
        <w:numPr>
          <w:ilvl w:val="0"/>
          <w:numId w:val="42"/>
        </w:numPr>
        <w:rPr>
          <w:rFonts w:ascii="Arial" w:hAnsi="Arial"/>
          <w:bCs/>
        </w:rPr>
      </w:pPr>
      <w:r w:rsidRPr="003D086D">
        <w:rPr>
          <w:rFonts w:ascii="Arial" w:hAnsi="Arial"/>
          <w:bCs/>
        </w:rPr>
        <w:t xml:space="preserve">If anyone is interested in international work—clinic is on a boat and </w:t>
      </w:r>
      <w:r w:rsidR="003D086D" w:rsidRPr="003D086D">
        <w:rPr>
          <w:rFonts w:ascii="Arial" w:hAnsi="Arial"/>
          <w:bCs/>
        </w:rPr>
        <w:t>visit</w:t>
      </w:r>
      <w:r w:rsidRPr="003D086D">
        <w:rPr>
          <w:rFonts w:ascii="Arial" w:hAnsi="Arial"/>
          <w:bCs/>
        </w:rPr>
        <w:t xml:space="preserve"> schools to provide primary care</w:t>
      </w:r>
      <w:r w:rsidR="003D086D" w:rsidRPr="003D086D">
        <w:rPr>
          <w:rFonts w:ascii="Arial" w:hAnsi="Arial"/>
          <w:bCs/>
        </w:rPr>
        <w:t>.</w:t>
      </w:r>
    </w:p>
    <w:p w14:paraId="183C6445" w14:textId="03F64519" w:rsidR="008654D3" w:rsidRPr="003D086D" w:rsidRDefault="009109E0" w:rsidP="003D086D">
      <w:pPr>
        <w:pStyle w:val="ListParagraph"/>
        <w:numPr>
          <w:ilvl w:val="0"/>
          <w:numId w:val="42"/>
        </w:numPr>
        <w:rPr>
          <w:rFonts w:ascii="Arial" w:hAnsi="Arial"/>
          <w:bCs/>
        </w:rPr>
      </w:pPr>
      <w:r w:rsidRPr="003D086D">
        <w:rPr>
          <w:rFonts w:ascii="Arial" w:hAnsi="Arial"/>
          <w:bCs/>
        </w:rPr>
        <w:t xml:space="preserve">LGH recently started giving a stipend—send people in March and November every year about $3k – helps cover air </w:t>
      </w:r>
      <w:proofErr w:type="spellStart"/>
      <w:r w:rsidRPr="003D086D">
        <w:rPr>
          <w:rFonts w:ascii="Arial" w:hAnsi="Arial"/>
          <w:bCs/>
        </w:rPr>
        <w:t>fair</w:t>
      </w:r>
      <w:proofErr w:type="spellEnd"/>
      <w:r w:rsidR="003D086D" w:rsidRPr="003D086D">
        <w:rPr>
          <w:rFonts w:ascii="Arial" w:hAnsi="Arial"/>
          <w:bCs/>
        </w:rPr>
        <w:t>.</w:t>
      </w:r>
    </w:p>
    <w:p w14:paraId="574A6EAF" w14:textId="0D478B3D" w:rsidR="003D086D" w:rsidRPr="003D086D" w:rsidRDefault="008654D3" w:rsidP="003D086D">
      <w:pPr>
        <w:pStyle w:val="Body"/>
        <w:numPr>
          <w:ilvl w:val="0"/>
          <w:numId w:val="38"/>
        </w:numPr>
        <w:spacing w:line="240" w:lineRule="auto"/>
        <w:rPr>
          <w:b/>
          <w:bCs/>
          <w:sz w:val="24"/>
          <w:szCs w:val="24"/>
        </w:rPr>
      </w:pPr>
      <w:r w:rsidRPr="003D086D">
        <w:rPr>
          <w:b/>
          <w:bCs/>
          <w:sz w:val="24"/>
          <w:szCs w:val="24"/>
        </w:rPr>
        <w:t>Old Business</w:t>
      </w:r>
    </w:p>
    <w:p w14:paraId="5D85061D" w14:textId="66411025" w:rsidR="003D086D" w:rsidRPr="003D086D" w:rsidRDefault="003D086D" w:rsidP="003D086D">
      <w:pPr>
        <w:numPr>
          <w:ilvl w:val="1"/>
          <w:numId w:val="38"/>
        </w:numPr>
        <w:spacing w:line="240" w:lineRule="auto"/>
        <w:jc w:val="both"/>
        <w:rPr>
          <w:b/>
        </w:rPr>
      </w:pPr>
      <w:r w:rsidRPr="003D086D">
        <w:rPr>
          <w:b/>
        </w:rPr>
        <w:t>Med Exec Committee</w:t>
      </w:r>
    </w:p>
    <w:p w14:paraId="53487EDE" w14:textId="577BC80B" w:rsidR="003D086D" w:rsidRPr="003D086D" w:rsidRDefault="003D086D" w:rsidP="003D086D">
      <w:pPr>
        <w:pStyle w:val="ListParagraph"/>
        <w:numPr>
          <w:ilvl w:val="0"/>
          <w:numId w:val="46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 xml:space="preserve">No updates at this point. Next meeting is next </w:t>
      </w:r>
      <w:r w:rsidRPr="003D086D">
        <w:rPr>
          <w:rFonts w:ascii="Arial" w:hAnsi="Arial"/>
          <w:bCs/>
        </w:rPr>
        <w:t>Wednesday.</w:t>
      </w:r>
    </w:p>
    <w:p w14:paraId="1F37FFEA" w14:textId="42B632C6" w:rsidR="003D086D" w:rsidRPr="003D086D" w:rsidRDefault="003D086D" w:rsidP="003D086D">
      <w:pPr>
        <w:numPr>
          <w:ilvl w:val="1"/>
          <w:numId w:val="38"/>
        </w:numPr>
        <w:spacing w:line="240" w:lineRule="auto"/>
        <w:jc w:val="both"/>
        <w:rPr>
          <w:b/>
        </w:rPr>
      </w:pPr>
      <w:r w:rsidRPr="003D086D">
        <w:rPr>
          <w:b/>
        </w:rPr>
        <w:t>Labor and Delivery Committee</w:t>
      </w:r>
    </w:p>
    <w:p w14:paraId="7D1535EE" w14:textId="0CB820F2" w:rsidR="003D086D" w:rsidRPr="003D086D" w:rsidRDefault="003D086D" w:rsidP="003D086D">
      <w:pPr>
        <w:pStyle w:val="ListParagraph"/>
        <w:numPr>
          <w:ilvl w:val="0"/>
          <w:numId w:val="46"/>
        </w:numPr>
        <w:spacing w:line="240" w:lineRule="auto"/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>No updates given at this time.</w:t>
      </w:r>
    </w:p>
    <w:p w14:paraId="0BA135F0" w14:textId="77777777" w:rsidR="003D086D" w:rsidRPr="003D086D" w:rsidRDefault="003D086D" w:rsidP="003D086D">
      <w:pPr>
        <w:numPr>
          <w:ilvl w:val="1"/>
          <w:numId w:val="38"/>
        </w:numPr>
        <w:spacing w:line="240" w:lineRule="auto"/>
        <w:jc w:val="both"/>
        <w:rPr>
          <w:b/>
        </w:rPr>
      </w:pPr>
      <w:r w:rsidRPr="003D086D">
        <w:rPr>
          <w:b/>
        </w:rPr>
        <w:t>Cancer Committee</w:t>
      </w:r>
    </w:p>
    <w:p w14:paraId="426171C0" w14:textId="6951F62A" w:rsidR="003D086D" w:rsidRPr="003D086D" w:rsidRDefault="003D086D" w:rsidP="003D086D">
      <w:pPr>
        <w:pStyle w:val="ListParagraph"/>
        <w:numPr>
          <w:ilvl w:val="0"/>
          <w:numId w:val="46"/>
        </w:numPr>
        <w:spacing w:line="240" w:lineRule="auto"/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>No updates given at this time.</w:t>
      </w:r>
    </w:p>
    <w:p w14:paraId="0A7799D9" w14:textId="77777777" w:rsidR="003D086D" w:rsidRPr="003D086D" w:rsidRDefault="003D086D" w:rsidP="003D086D">
      <w:pPr>
        <w:numPr>
          <w:ilvl w:val="1"/>
          <w:numId w:val="38"/>
        </w:numPr>
        <w:spacing w:line="240" w:lineRule="auto"/>
        <w:jc w:val="both"/>
        <w:rPr>
          <w:b/>
        </w:rPr>
      </w:pPr>
      <w:r w:rsidRPr="003D086D">
        <w:rPr>
          <w:b/>
        </w:rPr>
        <w:t>Credentials Committee</w:t>
      </w:r>
    </w:p>
    <w:p w14:paraId="2F55A001" w14:textId="5F806839" w:rsidR="003D086D" w:rsidRPr="003D086D" w:rsidRDefault="003D086D" w:rsidP="003D086D">
      <w:pPr>
        <w:pStyle w:val="ListParagraph"/>
        <w:numPr>
          <w:ilvl w:val="0"/>
          <w:numId w:val="46"/>
        </w:numPr>
        <w:spacing w:line="240" w:lineRule="auto"/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>No updates given at this time.</w:t>
      </w:r>
    </w:p>
    <w:p w14:paraId="02E80442" w14:textId="05010BE8" w:rsidR="003D086D" w:rsidRPr="003D086D" w:rsidRDefault="003D086D" w:rsidP="003D086D">
      <w:pPr>
        <w:numPr>
          <w:ilvl w:val="1"/>
          <w:numId w:val="38"/>
        </w:numPr>
        <w:spacing w:line="240" w:lineRule="auto"/>
        <w:jc w:val="both"/>
        <w:rPr>
          <w:b/>
        </w:rPr>
      </w:pPr>
      <w:r w:rsidRPr="003D086D">
        <w:rPr>
          <w:b/>
        </w:rPr>
        <w:t>Morbidity and Mortality Council</w:t>
      </w:r>
    </w:p>
    <w:p w14:paraId="6EF182EC" w14:textId="3E4C2A9F" w:rsidR="003D086D" w:rsidRPr="003D086D" w:rsidRDefault="003D086D" w:rsidP="003D086D">
      <w:pPr>
        <w:pStyle w:val="ListParagraph"/>
        <w:numPr>
          <w:ilvl w:val="0"/>
          <w:numId w:val="46"/>
        </w:numPr>
        <w:spacing w:line="240" w:lineRule="auto"/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>No updates given at this time.</w:t>
      </w:r>
    </w:p>
    <w:p w14:paraId="19F80CCE" w14:textId="0B0BF7FF" w:rsidR="003D086D" w:rsidRPr="003D086D" w:rsidRDefault="003D086D" w:rsidP="003D086D">
      <w:pPr>
        <w:numPr>
          <w:ilvl w:val="1"/>
          <w:numId w:val="38"/>
        </w:numPr>
        <w:spacing w:line="240" w:lineRule="auto"/>
        <w:jc w:val="both"/>
        <w:rPr>
          <w:b/>
        </w:rPr>
      </w:pPr>
      <w:r w:rsidRPr="003D086D">
        <w:rPr>
          <w:b/>
        </w:rPr>
        <w:t>Perinatal Committee</w:t>
      </w:r>
    </w:p>
    <w:p w14:paraId="5C0FF07C" w14:textId="6762C962" w:rsidR="003D086D" w:rsidRPr="003D086D" w:rsidRDefault="003D086D" w:rsidP="003D086D">
      <w:pPr>
        <w:pStyle w:val="ListParagraph"/>
        <w:numPr>
          <w:ilvl w:val="0"/>
          <w:numId w:val="46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>Dr. Lewis said the l</w:t>
      </w:r>
      <w:r w:rsidRPr="003D086D">
        <w:rPr>
          <w:rFonts w:ascii="Arial" w:hAnsi="Arial"/>
          <w:bCs/>
        </w:rPr>
        <w:t xml:space="preserve">ast meeting was in December and about 12-14 policies </w:t>
      </w:r>
    </w:p>
    <w:p w14:paraId="6A89B7FC" w14:textId="09A1976B" w:rsidR="003D086D" w:rsidRPr="003D086D" w:rsidRDefault="003D086D" w:rsidP="003D086D">
      <w:pPr>
        <w:numPr>
          <w:ilvl w:val="1"/>
          <w:numId w:val="38"/>
        </w:numPr>
        <w:spacing w:line="240" w:lineRule="auto"/>
        <w:rPr>
          <w:b/>
        </w:rPr>
      </w:pPr>
      <w:r w:rsidRPr="003D086D">
        <w:rPr>
          <w:b/>
        </w:rPr>
        <w:t>MCH Updates</w:t>
      </w:r>
    </w:p>
    <w:p w14:paraId="406430D0" w14:textId="6BD2FB78" w:rsidR="003D086D" w:rsidRPr="003D086D" w:rsidRDefault="003D086D" w:rsidP="003D086D">
      <w:pPr>
        <w:numPr>
          <w:ilvl w:val="1"/>
          <w:numId w:val="38"/>
        </w:numPr>
        <w:spacing w:line="240" w:lineRule="auto"/>
        <w:jc w:val="both"/>
        <w:rPr>
          <w:b/>
        </w:rPr>
      </w:pPr>
      <w:r w:rsidRPr="003D086D">
        <w:rPr>
          <w:b/>
        </w:rPr>
        <w:t>DEI Update</w:t>
      </w:r>
      <w:bookmarkStart w:id="0" w:name="_Hlk176522662"/>
    </w:p>
    <w:p w14:paraId="3F54297A" w14:textId="2400D1CA" w:rsidR="003D086D" w:rsidRPr="003D086D" w:rsidRDefault="003D086D" w:rsidP="003D086D">
      <w:pPr>
        <w:spacing w:line="240" w:lineRule="auto"/>
        <w:ind w:left="1440"/>
        <w:jc w:val="both"/>
        <w:rPr>
          <w:bCs/>
          <w:i/>
          <w:iCs/>
        </w:rPr>
      </w:pPr>
      <w:r w:rsidRPr="003D086D">
        <w:rPr>
          <w:bCs/>
          <w:i/>
          <w:iCs/>
        </w:rPr>
        <w:t>Dr. Lewis gave the following updates:</w:t>
      </w:r>
    </w:p>
    <w:p w14:paraId="5EB1757A" w14:textId="3C0C972E" w:rsidR="003D086D" w:rsidRPr="003D086D" w:rsidRDefault="003D086D" w:rsidP="003D086D">
      <w:pPr>
        <w:pStyle w:val="ListParagraph"/>
        <w:numPr>
          <w:ilvl w:val="0"/>
          <w:numId w:val="46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 xml:space="preserve">Juneteenth is still going to be </w:t>
      </w:r>
      <w:r w:rsidRPr="003D086D">
        <w:rPr>
          <w:rFonts w:ascii="Arial" w:hAnsi="Arial"/>
          <w:bCs/>
        </w:rPr>
        <w:t>held</w:t>
      </w:r>
      <w:r w:rsidRPr="003D086D">
        <w:rPr>
          <w:rFonts w:ascii="Arial" w:hAnsi="Arial"/>
          <w:bCs/>
        </w:rPr>
        <w:t xml:space="preserve"> at a system wide celebration</w:t>
      </w:r>
    </w:p>
    <w:p w14:paraId="58F4A1F6" w14:textId="77777777" w:rsidR="003D086D" w:rsidRPr="003D086D" w:rsidRDefault="003D086D" w:rsidP="003D086D">
      <w:pPr>
        <w:pStyle w:val="ListParagraph"/>
        <w:numPr>
          <w:ilvl w:val="0"/>
          <w:numId w:val="46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>Pick up American History Month – look out for notifications from DEI Council</w:t>
      </w:r>
    </w:p>
    <w:p w14:paraId="3BF62FA3" w14:textId="77777777" w:rsidR="003D086D" w:rsidRPr="003D086D" w:rsidRDefault="003D086D" w:rsidP="003D086D">
      <w:pPr>
        <w:pStyle w:val="ListParagraph"/>
        <w:numPr>
          <w:ilvl w:val="0"/>
          <w:numId w:val="46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>Another plug—meets every third Wednesday 12-1 via zoom—all are welcome</w:t>
      </w:r>
    </w:p>
    <w:p w14:paraId="6E8E4ED0" w14:textId="6B2454B8" w:rsidR="003D086D" w:rsidRPr="003D086D" w:rsidRDefault="003D086D" w:rsidP="003D086D">
      <w:pPr>
        <w:pStyle w:val="ListParagraph"/>
        <w:numPr>
          <w:ilvl w:val="0"/>
          <w:numId w:val="46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 xml:space="preserve">Mentorship program – people who want to work in </w:t>
      </w:r>
      <w:r w:rsidRPr="003D086D">
        <w:rPr>
          <w:rFonts w:ascii="Arial" w:hAnsi="Arial"/>
          <w:bCs/>
        </w:rPr>
        <w:t>healthcare</w:t>
      </w:r>
      <w:r w:rsidRPr="003D086D">
        <w:rPr>
          <w:rFonts w:ascii="Arial" w:hAnsi="Arial"/>
          <w:bCs/>
        </w:rPr>
        <w:t>: people will be matched with someone who is interested in their field</w:t>
      </w:r>
      <w:r w:rsidRPr="003D086D">
        <w:rPr>
          <w:rFonts w:ascii="Arial" w:hAnsi="Arial"/>
          <w:bCs/>
        </w:rPr>
        <w:t>.</w:t>
      </w:r>
    </w:p>
    <w:p w14:paraId="64727028" w14:textId="7B970193" w:rsidR="003D086D" w:rsidRPr="003D086D" w:rsidRDefault="003D086D" w:rsidP="003D086D">
      <w:pPr>
        <w:pStyle w:val="ListParagraph"/>
        <w:numPr>
          <w:ilvl w:val="0"/>
          <w:numId w:val="46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 xml:space="preserve">Deb Petka to come present at this meeting and give some quick </w:t>
      </w:r>
      <w:r w:rsidRPr="003D086D">
        <w:rPr>
          <w:rFonts w:ascii="Arial" w:hAnsi="Arial"/>
          <w:bCs/>
        </w:rPr>
        <w:t>highlights.</w:t>
      </w:r>
    </w:p>
    <w:p w14:paraId="15458C45" w14:textId="13A323BC" w:rsidR="003D086D" w:rsidRPr="003D086D" w:rsidRDefault="003D086D" w:rsidP="003D086D">
      <w:pPr>
        <w:pStyle w:val="ListParagraph"/>
        <w:numPr>
          <w:ilvl w:val="0"/>
          <w:numId w:val="46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>Selected certain holidays that would continue to have system support</w:t>
      </w:r>
      <w:r>
        <w:rPr>
          <w:rFonts w:ascii="Arial" w:hAnsi="Arial"/>
          <w:bCs/>
        </w:rPr>
        <w:t>.</w:t>
      </w:r>
    </w:p>
    <w:p w14:paraId="4371E787" w14:textId="479A98CC" w:rsidR="003D086D" w:rsidRPr="003D086D" w:rsidRDefault="003D086D" w:rsidP="003D086D">
      <w:pPr>
        <w:pStyle w:val="ListParagraph"/>
        <w:numPr>
          <w:ilvl w:val="1"/>
          <w:numId w:val="38"/>
        </w:numPr>
        <w:spacing w:line="240" w:lineRule="auto"/>
        <w:jc w:val="both"/>
        <w:rPr>
          <w:rFonts w:ascii="Arial" w:hAnsi="Arial"/>
          <w:b/>
        </w:rPr>
      </w:pPr>
      <w:r w:rsidRPr="003D086D">
        <w:rPr>
          <w:rFonts w:ascii="Arial" w:hAnsi="Arial"/>
          <w:b/>
        </w:rPr>
        <w:t>Family Medicine Residency Program</w:t>
      </w:r>
    </w:p>
    <w:p w14:paraId="55118CA6" w14:textId="070956A2" w:rsidR="003D086D" w:rsidRPr="003D086D" w:rsidRDefault="003D086D" w:rsidP="003D086D">
      <w:pPr>
        <w:spacing w:line="240" w:lineRule="auto"/>
        <w:ind w:left="1890"/>
        <w:jc w:val="both"/>
        <w:rPr>
          <w:bCs/>
          <w:i/>
          <w:iCs/>
        </w:rPr>
      </w:pPr>
      <w:r w:rsidRPr="003D086D">
        <w:rPr>
          <w:bCs/>
          <w:i/>
          <w:iCs/>
        </w:rPr>
        <w:t>Dr. Marshall gave the following updates:</w:t>
      </w:r>
      <w:r w:rsidRPr="003D086D">
        <w:rPr>
          <w:bCs/>
          <w:i/>
          <w:iCs/>
        </w:rPr>
        <w:tab/>
      </w:r>
    </w:p>
    <w:p w14:paraId="5F4944C7" w14:textId="0572B681" w:rsidR="003D086D" w:rsidRPr="003D086D" w:rsidRDefault="003D086D" w:rsidP="003D086D">
      <w:pPr>
        <w:pStyle w:val="ListParagraph"/>
        <w:numPr>
          <w:ilvl w:val="0"/>
          <w:numId w:val="47"/>
        </w:numPr>
        <w:spacing w:line="240" w:lineRule="auto"/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 xml:space="preserve">Received initial </w:t>
      </w:r>
      <w:proofErr w:type="spellStart"/>
      <w:r w:rsidRPr="003D086D">
        <w:rPr>
          <w:rFonts w:ascii="Arial" w:hAnsi="Arial"/>
          <w:bCs/>
        </w:rPr>
        <w:t>credidation</w:t>
      </w:r>
      <w:proofErr w:type="spellEnd"/>
      <w:r w:rsidRPr="003D086D">
        <w:rPr>
          <w:rFonts w:ascii="Arial" w:hAnsi="Arial"/>
          <w:bCs/>
        </w:rPr>
        <w:t>—can officially say that they are now having a Family Medicine residency program</w:t>
      </w:r>
      <w:r w:rsidRPr="003D086D">
        <w:rPr>
          <w:rFonts w:ascii="Arial" w:hAnsi="Arial"/>
          <w:bCs/>
        </w:rPr>
        <w:t>.</w:t>
      </w:r>
    </w:p>
    <w:p w14:paraId="18E06801" w14:textId="55785C1D" w:rsidR="003D086D" w:rsidRPr="003D086D" w:rsidRDefault="003D086D" w:rsidP="003D086D">
      <w:pPr>
        <w:pStyle w:val="ListParagraph"/>
        <w:numPr>
          <w:ilvl w:val="0"/>
          <w:numId w:val="47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 xml:space="preserve">Dr. </w:t>
      </w:r>
      <w:r w:rsidRPr="003D086D">
        <w:rPr>
          <w:rFonts w:ascii="Arial" w:hAnsi="Arial"/>
          <w:bCs/>
        </w:rPr>
        <w:t>Majed Abbas—Family Medicine faculty—first year out of residency—he is going to be organizing the Internal Medicine portion of the program</w:t>
      </w:r>
      <w:r w:rsidRPr="003D086D">
        <w:rPr>
          <w:rFonts w:ascii="Arial" w:hAnsi="Arial"/>
          <w:bCs/>
        </w:rPr>
        <w:t>.</w:t>
      </w:r>
    </w:p>
    <w:p w14:paraId="6AA83A4C" w14:textId="77777777" w:rsidR="003D086D" w:rsidRPr="003D086D" w:rsidRDefault="003D086D" w:rsidP="003D086D">
      <w:pPr>
        <w:pStyle w:val="ListParagraph"/>
        <w:numPr>
          <w:ilvl w:val="0"/>
          <w:numId w:val="47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 xml:space="preserve">Dr. </w:t>
      </w:r>
      <w:r w:rsidRPr="003D086D">
        <w:rPr>
          <w:rFonts w:ascii="Arial" w:hAnsi="Arial"/>
          <w:bCs/>
        </w:rPr>
        <w:t xml:space="preserve">Jennifer Wolf—came from GLCHC. She will in charge of OB—she is credentialed for c-sections at two other </w:t>
      </w:r>
      <w:proofErr w:type="spellStart"/>
      <w:r w:rsidRPr="003D086D">
        <w:rPr>
          <w:rFonts w:ascii="Arial" w:hAnsi="Arial"/>
          <w:bCs/>
        </w:rPr>
        <w:t>hositals</w:t>
      </w:r>
      <w:proofErr w:type="spellEnd"/>
      <w:r w:rsidRPr="003D086D">
        <w:rPr>
          <w:rFonts w:ascii="Arial" w:hAnsi="Arial"/>
          <w:bCs/>
        </w:rPr>
        <w:t>.</w:t>
      </w:r>
    </w:p>
    <w:p w14:paraId="7BB229DB" w14:textId="64310DDD" w:rsidR="003D086D" w:rsidRPr="003D086D" w:rsidRDefault="003D086D" w:rsidP="003D086D">
      <w:pPr>
        <w:pStyle w:val="ListParagraph"/>
        <w:numPr>
          <w:ilvl w:val="0"/>
          <w:numId w:val="47"/>
        </w:numPr>
        <w:jc w:val="both"/>
        <w:rPr>
          <w:rFonts w:ascii="Arial" w:hAnsi="Arial"/>
          <w:bCs/>
        </w:rPr>
      </w:pPr>
      <w:r w:rsidRPr="003D086D">
        <w:rPr>
          <w:rFonts w:ascii="Arial" w:hAnsi="Arial"/>
          <w:bCs/>
        </w:rPr>
        <w:t>Dr. Lewis personally thanked Cara Marshall on all her work to get the residency program up and running.</w:t>
      </w:r>
    </w:p>
    <w:p w14:paraId="7D8EA3BC" w14:textId="77777777" w:rsidR="003D086D" w:rsidRPr="003D086D" w:rsidRDefault="003D086D" w:rsidP="003D086D">
      <w:pPr>
        <w:numPr>
          <w:ilvl w:val="1"/>
          <w:numId w:val="38"/>
        </w:numPr>
        <w:spacing w:line="240" w:lineRule="auto"/>
        <w:jc w:val="both"/>
        <w:rPr>
          <w:b/>
          <w:szCs w:val="22"/>
        </w:rPr>
      </w:pPr>
      <w:r w:rsidRPr="003D086D">
        <w:rPr>
          <w:b/>
          <w:szCs w:val="22"/>
        </w:rPr>
        <w:t>Bridge Clinic</w:t>
      </w:r>
    </w:p>
    <w:bookmarkEnd w:id="0"/>
    <w:p w14:paraId="514E2AC5" w14:textId="77777777" w:rsidR="00D34548" w:rsidRDefault="003D086D" w:rsidP="00D34548">
      <w:pPr>
        <w:pStyle w:val="ListParagraph"/>
        <w:numPr>
          <w:ilvl w:val="0"/>
          <w:numId w:val="48"/>
        </w:numPr>
        <w:spacing w:line="240" w:lineRule="auto"/>
        <w:jc w:val="both"/>
        <w:rPr>
          <w:rFonts w:ascii="Arial" w:hAnsi="Arial"/>
        </w:rPr>
      </w:pPr>
      <w:r w:rsidRPr="003D086D">
        <w:rPr>
          <w:rFonts w:ascii="Arial" w:hAnsi="Arial"/>
        </w:rPr>
        <w:t>No updates were given.</w:t>
      </w:r>
    </w:p>
    <w:p w14:paraId="37E7BC2F" w14:textId="5DCE6038" w:rsidR="003D086D" w:rsidRPr="00D34548" w:rsidRDefault="003D086D" w:rsidP="00D34548">
      <w:pPr>
        <w:spacing w:line="240" w:lineRule="auto"/>
        <w:jc w:val="both"/>
      </w:pPr>
      <w:r w:rsidRPr="00D34548">
        <w:rPr>
          <w:b/>
          <w:bCs/>
        </w:rPr>
        <w:lastRenderedPageBreak/>
        <w:t>Adjournment</w:t>
      </w:r>
      <w:r w:rsidR="00D34548" w:rsidRPr="00D34548">
        <w:rPr>
          <w:b/>
          <w:bCs/>
        </w:rPr>
        <w:t xml:space="preserve"> &amp; Other Discussion</w:t>
      </w:r>
    </w:p>
    <w:p w14:paraId="1E0A8B9D" w14:textId="0DF4EAA9" w:rsidR="00D34548" w:rsidRPr="00D34548" w:rsidRDefault="00D34548" w:rsidP="00D34548">
      <w:pPr>
        <w:pStyle w:val="ListParagraph"/>
        <w:numPr>
          <w:ilvl w:val="0"/>
          <w:numId w:val="38"/>
        </w:numPr>
        <w:spacing w:after="0"/>
        <w:rPr>
          <w:rFonts w:ascii="Arial" w:hAnsi="Arial"/>
          <w:bCs/>
        </w:rPr>
      </w:pPr>
      <w:r w:rsidRPr="00D34548">
        <w:rPr>
          <w:rFonts w:ascii="Arial" w:hAnsi="Arial"/>
          <w:bCs/>
        </w:rPr>
        <w:t xml:space="preserve">Dr. </w:t>
      </w:r>
      <w:proofErr w:type="spellStart"/>
      <w:r w:rsidRPr="00D34548">
        <w:rPr>
          <w:rFonts w:ascii="Arial" w:hAnsi="Arial"/>
          <w:bCs/>
        </w:rPr>
        <w:t>Fragalla</w:t>
      </w:r>
      <w:proofErr w:type="spellEnd"/>
      <w:r w:rsidRPr="00D34548">
        <w:rPr>
          <w:rFonts w:ascii="Arial" w:hAnsi="Arial"/>
          <w:bCs/>
        </w:rPr>
        <w:t xml:space="preserve"> suggested having someone from NENA come and discuss with the </w:t>
      </w:r>
      <w:proofErr w:type="gramStart"/>
      <w:r w:rsidRPr="00D34548">
        <w:rPr>
          <w:rFonts w:ascii="Arial" w:hAnsi="Arial"/>
          <w:bCs/>
        </w:rPr>
        <w:t>group</w:t>
      </w:r>
      <w:r>
        <w:rPr>
          <w:rFonts w:ascii="Arial" w:hAnsi="Arial"/>
          <w:bCs/>
        </w:rPr>
        <w:t xml:space="preserve"> about</w:t>
      </w:r>
      <w:proofErr w:type="gramEnd"/>
      <w:r>
        <w:rPr>
          <w:rFonts w:ascii="Arial" w:hAnsi="Arial"/>
          <w:bCs/>
        </w:rPr>
        <w:t xml:space="preserve"> migraine medications.</w:t>
      </w:r>
    </w:p>
    <w:p w14:paraId="70AE1001" w14:textId="024C6DF4" w:rsidR="00D34548" w:rsidRPr="00D34548" w:rsidRDefault="00D34548" w:rsidP="00D34548">
      <w:pPr>
        <w:pStyle w:val="ListParagraph"/>
        <w:numPr>
          <w:ilvl w:val="0"/>
          <w:numId w:val="38"/>
        </w:numPr>
        <w:spacing w:after="0"/>
        <w:rPr>
          <w:rFonts w:ascii="Arial" w:hAnsi="Arial"/>
          <w:bCs/>
        </w:rPr>
      </w:pPr>
      <w:r w:rsidRPr="00D34548">
        <w:rPr>
          <w:rFonts w:ascii="Arial" w:hAnsi="Arial"/>
          <w:bCs/>
        </w:rPr>
        <w:t xml:space="preserve">Massachusetts Medical </w:t>
      </w:r>
      <w:proofErr w:type="spellStart"/>
      <w:r w:rsidRPr="00D34548">
        <w:rPr>
          <w:rFonts w:ascii="Arial" w:hAnsi="Arial"/>
          <w:bCs/>
        </w:rPr>
        <w:t>Socitey</w:t>
      </w:r>
      <w:proofErr w:type="spellEnd"/>
      <w:r w:rsidRPr="00D34548">
        <w:rPr>
          <w:rFonts w:ascii="Arial" w:hAnsi="Arial"/>
          <w:bCs/>
        </w:rPr>
        <w:t>—looking for more people and energy in participation: current membership fee $500 with local dues and district dues</w:t>
      </w:r>
      <w:r>
        <w:rPr>
          <w:rFonts w:ascii="Arial" w:hAnsi="Arial"/>
          <w:bCs/>
        </w:rPr>
        <w:t>.</w:t>
      </w:r>
    </w:p>
    <w:p w14:paraId="1DB746C6" w14:textId="2B684333" w:rsidR="00D34548" w:rsidRDefault="00D34548" w:rsidP="00D34548">
      <w:pPr>
        <w:pStyle w:val="ListParagraph"/>
        <w:numPr>
          <w:ilvl w:val="0"/>
          <w:numId w:val="38"/>
        </w:numPr>
        <w:spacing w:after="0"/>
        <w:rPr>
          <w:rFonts w:ascii="Arial" w:hAnsi="Arial"/>
          <w:bCs/>
        </w:rPr>
      </w:pPr>
      <w:r w:rsidRPr="00D34548">
        <w:rPr>
          <w:rFonts w:ascii="Arial" w:hAnsi="Arial"/>
          <w:bCs/>
        </w:rPr>
        <w:t>Main District in December and one in April/May</w:t>
      </w:r>
      <w:r>
        <w:rPr>
          <w:rFonts w:ascii="Arial" w:hAnsi="Arial"/>
          <w:bCs/>
        </w:rPr>
        <w:t>.</w:t>
      </w:r>
    </w:p>
    <w:p w14:paraId="7A40758D" w14:textId="77777777" w:rsidR="00D34548" w:rsidRDefault="00D34548" w:rsidP="00D34548">
      <w:pPr>
        <w:rPr>
          <w:bCs/>
        </w:rPr>
      </w:pPr>
    </w:p>
    <w:p w14:paraId="591ACBF6" w14:textId="77777777" w:rsidR="00D34548" w:rsidRDefault="00D34548" w:rsidP="00D34548">
      <w:pPr>
        <w:rPr>
          <w:bCs/>
        </w:rPr>
      </w:pPr>
    </w:p>
    <w:p w14:paraId="1269CE1C" w14:textId="0DCFEDBB" w:rsidR="00D34548" w:rsidRPr="00D34548" w:rsidRDefault="00D34548" w:rsidP="00D34548">
      <w:pPr>
        <w:rPr>
          <w:b/>
        </w:rPr>
      </w:pPr>
      <w:r w:rsidRPr="00D34548">
        <w:rPr>
          <w:b/>
        </w:rPr>
        <w:t>Next Meeting:</w:t>
      </w:r>
    </w:p>
    <w:p w14:paraId="31F6B38D" w14:textId="7C1C2506" w:rsidR="00D34548" w:rsidRDefault="00D34548" w:rsidP="00D34548">
      <w:pPr>
        <w:rPr>
          <w:bCs/>
        </w:rPr>
      </w:pPr>
      <w:r>
        <w:rPr>
          <w:bCs/>
        </w:rPr>
        <w:t>Friday, May 9, 2025, 7:00AM via Zoom</w:t>
      </w:r>
    </w:p>
    <w:p w14:paraId="557967F8" w14:textId="77777777" w:rsidR="00D34548" w:rsidRDefault="00D34548" w:rsidP="00D34548">
      <w:pPr>
        <w:rPr>
          <w:bCs/>
        </w:rPr>
      </w:pPr>
    </w:p>
    <w:p w14:paraId="7FDFB058" w14:textId="77777777" w:rsidR="00D34548" w:rsidRDefault="00D34548" w:rsidP="00D34548">
      <w:pPr>
        <w:rPr>
          <w:bCs/>
        </w:rPr>
      </w:pPr>
    </w:p>
    <w:p w14:paraId="2477E0A3" w14:textId="77777777" w:rsidR="00D34548" w:rsidRDefault="00D34548" w:rsidP="00D34548">
      <w:pPr>
        <w:pStyle w:val="Body"/>
        <w:spacing w:line="240" w:lineRule="auto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Respectfully submitted,</w:t>
      </w:r>
    </w:p>
    <w:p w14:paraId="25F19A18" w14:textId="77777777" w:rsidR="00D34548" w:rsidRDefault="00D34548" w:rsidP="00D34548">
      <w:pPr>
        <w:pStyle w:val="Body"/>
        <w:spacing w:line="240" w:lineRule="auto"/>
        <w:rPr>
          <w:rFonts w:ascii="Rockwell" w:hAnsi="Rockwell"/>
          <w:sz w:val="24"/>
          <w:szCs w:val="24"/>
        </w:rPr>
      </w:pPr>
      <w:r>
        <w:rPr>
          <w:noProof/>
        </w:rPr>
        <w:drawing>
          <wp:inline distT="0" distB="0" distL="0" distR="0" wp14:anchorId="13CEABC5" wp14:editId="7AA065AD">
            <wp:extent cx="1409700" cy="315737"/>
            <wp:effectExtent l="0" t="0" r="0" b="8255"/>
            <wp:docPr id="900220003" name="Picture 1" descr="A blue writing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220003" name="Picture 1" descr="A blue writing on a white background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36809" cy="32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14C22" w14:textId="77777777" w:rsidR="00D34548" w:rsidRDefault="00D34548" w:rsidP="00D34548">
      <w:pPr>
        <w:pStyle w:val="Body"/>
        <w:spacing w:line="240" w:lineRule="auto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Maxine Miller</w:t>
      </w:r>
    </w:p>
    <w:p w14:paraId="6CC27DC7" w14:textId="77777777" w:rsidR="00D34548" w:rsidRDefault="00D34548" w:rsidP="00D34548">
      <w:pPr>
        <w:pStyle w:val="Body"/>
        <w:spacing w:line="240" w:lineRule="auto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Medical Staff Coordinator</w:t>
      </w:r>
    </w:p>
    <w:p w14:paraId="7C603BCB" w14:textId="77777777" w:rsidR="00D34548" w:rsidRDefault="00D34548" w:rsidP="00D34548">
      <w:pPr>
        <w:pStyle w:val="Body"/>
        <w:spacing w:line="240" w:lineRule="auto"/>
        <w:ind w:left="1080"/>
        <w:rPr>
          <w:rFonts w:ascii="Rockwell" w:hAnsi="Rockwell"/>
          <w:sz w:val="24"/>
          <w:szCs w:val="24"/>
        </w:rPr>
      </w:pPr>
    </w:p>
    <w:p w14:paraId="12E2C85F" w14:textId="77777777" w:rsidR="00D34548" w:rsidRDefault="00D34548" w:rsidP="00D34548">
      <w:pPr>
        <w:pStyle w:val="Body"/>
        <w:spacing w:line="240" w:lineRule="auto"/>
        <w:ind w:left="1080"/>
        <w:rPr>
          <w:rFonts w:ascii="Rockwell" w:hAnsi="Rockwell"/>
          <w:sz w:val="24"/>
          <w:szCs w:val="24"/>
        </w:rPr>
      </w:pPr>
    </w:p>
    <w:p w14:paraId="212D8E19" w14:textId="77777777" w:rsidR="00D34548" w:rsidRDefault="00D34548" w:rsidP="00D34548">
      <w:pPr>
        <w:pStyle w:val="Body"/>
        <w:spacing w:line="240" w:lineRule="auto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Approved by:</w:t>
      </w:r>
    </w:p>
    <w:p w14:paraId="557E1537" w14:textId="77777777" w:rsidR="00D34548" w:rsidRDefault="00D34548" w:rsidP="00D34548">
      <w:pPr>
        <w:pStyle w:val="Body"/>
        <w:spacing w:line="240" w:lineRule="auto"/>
        <w:rPr>
          <w:rFonts w:ascii="Rockwell" w:hAnsi="Rockwell"/>
          <w:sz w:val="24"/>
          <w:szCs w:val="24"/>
        </w:rPr>
      </w:pPr>
    </w:p>
    <w:p w14:paraId="6BB127A7" w14:textId="77777777" w:rsidR="00D34548" w:rsidRDefault="00D34548" w:rsidP="00D34548">
      <w:pPr>
        <w:pStyle w:val="Body"/>
        <w:spacing w:line="240" w:lineRule="auto"/>
        <w:ind w:left="1080"/>
        <w:rPr>
          <w:rFonts w:ascii="Rockwell" w:hAnsi="Rockwell"/>
          <w:sz w:val="24"/>
          <w:szCs w:val="24"/>
        </w:rPr>
      </w:pPr>
    </w:p>
    <w:p w14:paraId="064B11F4" w14:textId="77777777" w:rsidR="00D34548" w:rsidRDefault="00D34548" w:rsidP="00D34548">
      <w:pPr>
        <w:pStyle w:val="Body"/>
        <w:spacing w:line="240" w:lineRule="auto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____________________________                                             ___________________</w:t>
      </w:r>
    </w:p>
    <w:p w14:paraId="08FC80DB" w14:textId="2743EE9A" w:rsidR="00D34548" w:rsidRDefault="00D34548" w:rsidP="00D34548">
      <w:pPr>
        <w:pStyle w:val="Body"/>
        <w:spacing w:line="240" w:lineRule="auto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Sangita Pillai</w:t>
      </w:r>
      <w:r>
        <w:rPr>
          <w:rFonts w:ascii="Rockwell" w:hAnsi="Rockwell"/>
          <w:sz w:val="24"/>
          <w:szCs w:val="24"/>
        </w:rPr>
        <w:t xml:space="preserve">, MD </w:t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  <w:t xml:space="preserve">       </w:t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>Date</w:t>
      </w:r>
    </w:p>
    <w:p w14:paraId="59E80269" w14:textId="60B92B5F" w:rsidR="00D34548" w:rsidRDefault="00D34548" w:rsidP="00D34548">
      <w:pPr>
        <w:pStyle w:val="Body"/>
        <w:spacing w:line="240" w:lineRule="auto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 xml:space="preserve">Chief, Department of </w:t>
      </w:r>
      <w:r>
        <w:rPr>
          <w:rFonts w:ascii="Rockwell" w:hAnsi="Rockwell"/>
          <w:sz w:val="24"/>
          <w:szCs w:val="24"/>
        </w:rPr>
        <w:t>Family Medicine</w:t>
      </w:r>
    </w:p>
    <w:p w14:paraId="34B16078" w14:textId="77777777" w:rsidR="00D34548" w:rsidRDefault="00D34548" w:rsidP="00D34548">
      <w:pPr>
        <w:pStyle w:val="Body"/>
        <w:spacing w:line="240" w:lineRule="auto"/>
        <w:rPr>
          <w:rFonts w:ascii="Rockwell" w:hAnsi="Rockwell"/>
          <w:sz w:val="24"/>
          <w:szCs w:val="24"/>
        </w:rPr>
      </w:pPr>
    </w:p>
    <w:p w14:paraId="338CDB0B" w14:textId="77777777" w:rsidR="00D34548" w:rsidRDefault="00D34548" w:rsidP="00D34548">
      <w:pPr>
        <w:rPr>
          <w:bCs/>
        </w:rPr>
      </w:pPr>
    </w:p>
    <w:p w14:paraId="733B5599" w14:textId="77777777" w:rsidR="00D34548" w:rsidRPr="00D34548" w:rsidRDefault="00D34548" w:rsidP="00D34548">
      <w:pPr>
        <w:rPr>
          <w:bCs/>
        </w:rPr>
      </w:pPr>
    </w:p>
    <w:sectPr w:rsidR="00D34548" w:rsidRPr="00D34548" w:rsidSect="00C80C10">
      <w:footerReference w:type="default" r:id="rId17"/>
      <w:footerReference w:type="first" r:id="rId18"/>
      <w:pgSz w:w="12240" w:h="15840"/>
      <w:pgMar w:top="1440" w:right="1440" w:bottom="1440" w:left="108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114D1" w14:textId="77777777" w:rsidR="00C17764" w:rsidRDefault="00C17764" w:rsidP="009B17AE">
      <w:pPr>
        <w:spacing w:line="240" w:lineRule="auto"/>
      </w:pPr>
      <w:r>
        <w:separator/>
      </w:r>
    </w:p>
  </w:endnote>
  <w:endnote w:type="continuationSeparator" w:id="0">
    <w:p w14:paraId="48BBA846" w14:textId="77777777" w:rsidR="00C17764" w:rsidRDefault="00C17764" w:rsidP="009B17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imes New Roman (Body CS)">
    <w:altName w:val="Arial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5FFB5" w14:textId="77777777" w:rsidR="00C80C10" w:rsidRPr="00311E69" w:rsidRDefault="00C80C10">
    <w:pPr>
      <w:pStyle w:val="Footer"/>
      <w:jc w:val="right"/>
      <w:rPr>
        <w:sz w:val="18"/>
      </w:rPr>
    </w:pPr>
    <w:r>
      <w:rPr>
        <w:noProof/>
      </w:rPr>
      <w:drawing>
        <wp:anchor distT="0" distB="0" distL="114300" distR="114300" simplePos="0" relativeHeight="251670528" behindDoc="1" locked="0" layoutInCell="1" allowOverlap="1" wp14:anchorId="5C786204" wp14:editId="11551995">
          <wp:simplePos x="0" y="0"/>
          <wp:positionH relativeFrom="column">
            <wp:posOffset>0</wp:posOffset>
          </wp:positionH>
          <wp:positionV relativeFrom="page">
            <wp:posOffset>9349017</wp:posOffset>
          </wp:positionV>
          <wp:extent cx="355600" cy="3556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600" cy="35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id w:val="-799838024"/>
        <w:docPartObj>
          <w:docPartGallery w:val="Page Numbers (Bottom of Page)"/>
          <w:docPartUnique/>
        </w:docPartObj>
      </w:sdtPr>
      <w:sdtEndPr>
        <w:rPr>
          <w:noProof/>
          <w:sz w:val="18"/>
        </w:rPr>
      </w:sdtEndPr>
      <w:sdtContent>
        <w:r w:rsidRPr="00311E69">
          <w:rPr>
            <w:sz w:val="18"/>
          </w:rPr>
          <w:fldChar w:fldCharType="begin"/>
        </w:r>
        <w:r w:rsidRPr="00311E69">
          <w:rPr>
            <w:sz w:val="18"/>
          </w:rPr>
          <w:instrText xml:space="preserve"> PAGE   \* MERGEFORMAT </w:instrText>
        </w:r>
        <w:r w:rsidRPr="00311E69">
          <w:rPr>
            <w:sz w:val="18"/>
          </w:rPr>
          <w:fldChar w:fldCharType="separate"/>
        </w:r>
        <w:r w:rsidRPr="00311E69">
          <w:rPr>
            <w:noProof/>
            <w:sz w:val="18"/>
          </w:rPr>
          <w:t>2</w:t>
        </w:r>
        <w:r w:rsidRPr="00311E69">
          <w:rPr>
            <w:noProof/>
            <w:sz w:val="18"/>
          </w:rPr>
          <w:fldChar w:fldCharType="end"/>
        </w:r>
      </w:sdtContent>
    </w:sdt>
  </w:p>
  <w:p w14:paraId="5A8FC2E1" w14:textId="77777777" w:rsidR="00C80C10" w:rsidRDefault="00C80C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414470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281658" w14:textId="77777777" w:rsidR="00C80C10" w:rsidRDefault="00C80C10">
        <w:pPr>
          <w:pStyle w:val="Footer"/>
          <w:jc w:val="right"/>
        </w:pPr>
        <w:r>
          <w:rPr>
            <w:noProof/>
          </w:rPr>
          <w:drawing>
            <wp:anchor distT="0" distB="0" distL="114300" distR="114300" simplePos="0" relativeHeight="251668480" behindDoc="1" locked="0" layoutInCell="1" allowOverlap="1" wp14:anchorId="08C332B6" wp14:editId="437D31D4">
              <wp:simplePos x="0" y="0"/>
              <wp:positionH relativeFrom="column">
                <wp:posOffset>0</wp:posOffset>
              </wp:positionH>
              <wp:positionV relativeFrom="page">
                <wp:posOffset>9353397</wp:posOffset>
              </wp:positionV>
              <wp:extent cx="355600" cy="355600"/>
              <wp:effectExtent l="0" t="0" r="0" b="0"/>
              <wp:wrapNone/>
              <wp:docPr id="4" name="Pictur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Picture 4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5600" cy="355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EE222F" w14:textId="77777777" w:rsidR="00F92D1E" w:rsidRDefault="00F92D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57F83" w14:textId="77777777" w:rsidR="00C17764" w:rsidRDefault="00C17764" w:rsidP="009B17AE">
      <w:pPr>
        <w:spacing w:line="240" w:lineRule="auto"/>
      </w:pPr>
      <w:r>
        <w:separator/>
      </w:r>
    </w:p>
  </w:footnote>
  <w:footnote w:type="continuationSeparator" w:id="0">
    <w:p w14:paraId="64775456" w14:textId="77777777" w:rsidR="00C17764" w:rsidRDefault="00C17764" w:rsidP="009B17A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B5B00"/>
    <w:multiLevelType w:val="hybridMultilevel"/>
    <w:tmpl w:val="C7188B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697E54"/>
    <w:multiLevelType w:val="hybridMultilevel"/>
    <w:tmpl w:val="5EB60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24B19"/>
    <w:multiLevelType w:val="hybridMultilevel"/>
    <w:tmpl w:val="7FD6C9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CB23235"/>
    <w:multiLevelType w:val="hybridMultilevel"/>
    <w:tmpl w:val="DAEAD1CE"/>
    <w:lvl w:ilvl="0" w:tplc="0C7C33C6">
      <w:start w:val="1"/>
      <w:numFmt w:val="bullet"/>
      <w:pStyle w:val="Bodybullets"/>
      <w:lvlText w:val=""/>
      <w:lvlJc w:val="left"/>
      <w:pPr>
        <w:ind w:left="240" w:hanging="240"/>
      </w:pPr>
      <w:rPr>
        <w:rFonts w:ascii="Symbol" w:hAnsi="Symbol" w:hint="default"/>
      </w:rPr>
    </w:lvl>
    <w:lvl w:ilvl="1" w:tplc="761A2CAE">
      <w:start w:val="1"/>
      <w:numFmt w:val="bullet"/>
      <w:lvlText w:val="o"/>
      <w:lvlJc w:val="left"/>
      <w:pPr>
        <w:ind w:left="480" w:hanging="240"/>
      </w:pPr>
      <w:rPr>
        <w:rFonts w:ascii="Courier New" w:hAnsi="Courier New" w:hint="default"/>
      </w:rPr>
    </w:lvl>
    <w:lvl w:ilvl="2" w:tplc="7ADCC862">
      <w:start w:val="1"/>
      <w:numFmt w:val="bullet"/>
      <w:lvlText w:val=""/>
      <w:lvlJc w:val="left"/>
      <w:pPr>
        <w:ind w:left="720" w:hanging="240"/>
      </w:pPr>
      <w:rPr>
        <w:rFonts w:ascii="Wingdings" w:hAnsi="Wingdings" w:hint="default"/>
      </w:rPr>
    </w:lvl>
    <w:lvl w:ilvl="3" w:tplc="872AD460">
      <w:start w:val="1"/>
      <w:numFmt w:val="bullet"/>
      <w:lvlText w:val=""/>
      <w:lvlJc w:val="left"/>
      <w:pPr>
        <w:ind w:left="960" w:hanging="240"/>
      </w:pPr>
      <w:rPr>
        <w:rFonts w:ascii="Symbol" w:hAnsi="Symbol" w:hint="default"/>
      </w:rPr>
    </w:lvl>
    <w:lvl w:ilvl="4" w:tplc="07302DFE">
      <w:start w:val="1"/>
      <w:numFmt w:val="bullet"/>
      <w:lvlText w:val="o"/>
      <w:lvlJc w:val="left"/>
      <w:pPr>
        <w:ind w:left="1200" w:hanging="240"/>
      </w:pPr>
      <w:rPr>
        <w:rFonts w:ascii="Courier New" w:hAnsi="Courier New" w:hint="default"/>
      </w:rPr>
    </w:lvl>
    <w:lvl w:ilvl="5" w:tplc="D03E6EDE">
      <w:start w:val="1"/>
      <w:numFmt w:val="bullet"/>
      <w:lvlText w:val=""/>
      <w:lvlJc w:val="left"/>
      <w:pPr>
        <w:ind w:left="1440" w:hanging="240"/>
      </w:pPr>
      <w:rPr>
        <w:rFonts w:ascii="Wingdings" w:hAnsi="Wingdings" w:hint="default"/>
      </w:rPr>
    </w:lvl>
    <w:lvl w:ilvl="6" w:tplc="86AE6224">
      <w:start w:val="1"/>
      <w:numFmt w:val="bullet"/>
      <w:lvlText w:val=""/>
      <w:lvlJc w:val="left"/>
      <w:pPr>
        <w:ind w:left="1680" w:hanging="240"/>
      </w:pPr>
      <w:rPr>
        <w:rFonts w:ascii="Symbol" w:hAnsi="Symbol" w:hint="default"/>
      </w:rPr>
    </w:lvl>
    <w:lvl w:ilvl="7" w:tplc="AC304A16">
      <w:start w:val="1"/>
      <w:numFmt w:val="bullet"/>
      <w:lvlText w:val="o"/>
      <w:lvlJc w:val="left"/>
      <w:pPr>
        <w:ind w:left="1920" w:hanging="240"/>
      </w:pPr>
      <w:rPr>
        <w:rFonts w:ascii="Courier New" w:hAnsi="Courier New" w:hint="default"/>
      </w:rPr>
    </w:lvl>
    <w:lvl w:ilvl="8" w:tplc="50C63378">
      <w:start w:val="1"/>
      <w:numFmt w:val="bullet"/>
      <w:lvlText w:val=""/>
      <w:lvlJc w:val="left"/>
      <w:pPr>
        <w:ind w:left="2160" w:hanging="240"/>
      </w:pPr>
      <w:rPr>
        <w:rFonts w:ascii="Wingdings" w:hAnsi="Wingdings" w:hint="default"/>
      </w:rPr>
    </w:lvl>
  </w:abstractNum>
  <w:abstractNum w:abstractNumId="4" w15:restartNumberingAfterBreak="0">
    <w:nsid w:val="0D4B32C0"/>
    <w:multiLevelType w:val="multilevel"/>
    <w:tmpl w:val="4726CB84"/>
    <w:styleLink w:val="CurrentList5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A35536"/>
    <w:multiLevelType w:val="multilevel"/>
    <w:tmpl w:val="1F5A1936"/>
    <w:styleLink w:val="CurrentList1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abstractNum w:abstractNumId="6" w15:restartNumberingAfterBreak="0">
    <w:nsid w:val="0F2E7E2C"/>
    <w:multiLevelType w:val="multilevel"/>
    <w:tmpl w:val="A184E300"/>
    <w:numStyleLink w:val="CurrentList1"/>
  </w:abstractNum>
  <w:abstractNum w:abstractNumId="7" w15:restartNumberingAfterBreak="0">
    <w:nsid w:val="11F21405"/>
    <w:multiLevelType w:val="hybridMultilevel"/>
    <w:tmpl w:val="666488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1F523FE"/>
    <w:multiLevelType w:val="hybridMultilevel"/>
    <w:tmpl w:val="E87A1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5028D9"/>
    <w:multiLevelType w:val="multilevel"/>
    <w:tmpl w:val="A184E300"/>
    <w:styleLink w:val="CurrentList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39C7592"/>
    <w:multiLevelType w:val="hybridMultilevel"/>
    <w:tmpl w:val="A6FCA0D8"/>
    <w:lvl w:ilvl="0" w:tplc="A20C409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17EE4045"/>
    <w:multiLevelType w:val="hybridMultilevel"/>
    <w:tmpl w:val="882209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B4845AC"/>
    <w:multiLevelType w:val="multilevel"/>
    <w:tmpl w:val="A184E300"/>
    <w:styleLink w:val="CurrentList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B9D1BBA"/>
    <w:multiLevelType w:val="multilevel"/>
    <w:tmpl w:val="813AEBD6"/>
    <w:styleLink w:val="CurrentList21"/>
    <w:lvl w:ilvl="0">
      <w:start w:val="1"/>
      <w:numFmt w:val="bullet"/>
      <w:lvlText w:val=""/>
      <w:lvlJc w:val="left"/>
      <w:pPr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480" w:hanging="24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720" w:hanging="24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960" w:hanging="24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200" w:hanging="24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440" w:hanging="24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680" w:hanging="24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abstractNum w:abstractNumId="14" w15:restartNumberingAfterBreak="0">
    <w:nsid w:val="1D3B25A7"/>
    <w:multiLevelType w:val="hybridMultilevel"/>
    <w:tmpl w:val="3E84AE92"/>
    <w:lvl w:ilvl="0" w:tplc="040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15" w15:restartNumberingAfterBreak="0">
    <w:nsid w:val="2305281A"/>
    <w:multiLevelType w:val="hybridMultilevel"/>
    <w:tmpl w:val="5A9A2CEE"/>
    <w:lvl w:ilvl="0" w:tplc="28D4B0B8">
      <w:start w:val="1"/>
      <w:numFmt w:val="upp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EC06B2"/>
    <w:multiLevelType w:val="multilevel"/>
    <w:tmpl w:val="F9921D6A"/>
    <w:styleLink w:val="CurrentList9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B69225D"/>
    <w:multiLevelType w:val="multilevel"/>
    <w:tmpl w:val="165E7314"/>
    <w:styleLink w:val="CurrentList18"/>
    <w:lvl w:ilvl="0">
      <w:start w:val="1"/>
      <w:numFmt w:val="bullet"/>
      <w:lvlText w:val=""/>
      <w:lvlJc w:val="left"/>
      <w:pPr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480" w:hanging="24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720" w:hanging="24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960" w:hanging="24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abstractNum w:abstractNumId="18" w15:restartNumberingAfterBreak="0">
    <w:nsid w:val="30642A00"/>
    <w:multiLevelType w:val="hybridMultilevel"/>
    <w:tmpl w:val="1B26FE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319265EF"/>
    <w:multiLevelType w:val="hybridMultilevel"/>
    <w:tmpl w:val="CBAAC466"/>
    <w:lvl w:ilvl="0" w:tplc="0910F4AC">
      <w:start w:val="1"/>
      <w:numFmt w:val="upperRoman"/>
      <w:lvlText w:val="%1."/>
      <w:lvlJc w:val="left"/>
      <w:pPr>
        <w:ind w:left="1530" w:hanging="72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20" w15:restartNumberingAfterBreak="0">
    <w:nsid w:val="338E0796"/>
    <w:multiLevelType w:val="multilevel"/>
    <w:tmpl w:val="B6FC8DA8"/>
    <w:styleLink w:val="CurrentList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5EF55E0"/>
    <w:multiLevelType w:val="multilevel"/>
    <w:tmpl w:val="B6C8B36A"/>
    <w:styleLink w:val="CurrentList22"/>
    <w:lvl w:ilvl="0">
      <w:start w:val="1"/>
      <w:numFmt w:val="bullet"/>
      <w:lvlText w:val=""/>
      <w:lvlJc w:val="left"/>
      <w:pPr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480" w:hanging="24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720" w:hanging="24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960" w:hanging="24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200" w:hanging="24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440" w:hanging="24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680" w:hanging="24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1920" w:hanging="24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abstractNum w:abstractNumId="22" w15:restartNumberingAfterBreak="0">
    <w:nsid w:val="36CF610F"/>
    <w:multiLevelType w:val="hybridMultilevel"/>
    <w:tmpl w:val="AAC6E2DE"/>
    <w:lvl w:ilvl="0" w:tplc="981AC526">
      <w:start w:val="1"/>
      <w:numFmt w:val="decimal"/>
      <w:lvlText w:val="%1)"/>
      <w:lvlJc w:val="left"/>
      <w:pPr>
        <w:ind w:left="7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DEE6A006">
      <w:start w:val="1"/>
      <w:numFmt w:val="lowerLetter"/>
      <w:lvlText w:val="%2)"/>
      <w:lvlJc w:val="left"/>
      <w:pPr>
        <w:ind w:left="1120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2" w:tplc="B1582634">
      <w:start w:val="1"/>
      <w:numFmt w:val="lowerRoman"/>
      <w:lvlText w:val="%3)"/>
      <w:lvlJc w:val="left"/>
      <w:pPr>
        <w:ind w:left="1480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3" w:tplc="0564050E">
      <w:start w:val="1"/>
      <w:numFmt w:val="decimal"/>
      <w:lvlText w:val="(%4)"/>
      <w:lvlJc w:val="left"/>
      <w:pPr>
        <w:ind w:left="1840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4" w:tplc="31224974">
      <w:start w:val="1"/>
      <w:numFmt w:val="bullet"/>
      <w:lvlText w:val="•"/>
      <w:lvlJc w:val="left"/>
      <w:pPr>
        <w:ind w:left="3031" w:hanging="360"/>
      </w:pPr>
      <w:rPr>
        <w:rFonts w:hint="default"/>
      </w:rPr>
    </w:lvl>
    <w:lvl w:ilvl="5" w:tplc="4260C7B4">
      <w:start w:val="1"/>
      <w:numFmt w:val="bullet"/>
      <w:lvlText w:val="•"/>
      <w:lvlJc w:val="left"/>
      <w:pPr>
        <w:ind w:left="4222" w:hanging="360"/>
      </w:pPr>
      <w:rPr>
        <w:rFonts w:hint="default"/>
      </w:rPr>
    </w:lvl>
    <w:lvl w:ilvl="6" w:tplc="F65A80BC">
      <w:start w:val="1"/>
      <w:numFmt w:val="bullet"/>
      <w:lvlText w:val="•"/>
      <w:lvlJc w:val="left"/>
      <w:pPr>
        <w:ind w:left="5414" w:hanging="360"/>
      </w:pPr>
      <w:rPr>
        <w:rFonts w:hint="default"/>
      </w:rPr>
    </w:lvl>
    <w:lvl w:ilvl="7" w:tplc="156AE242">
      <w:start w:val="1"/>
      <w:numFmt w:val="bullet"/>
      <w:lvlText w:val="•"/>
      <w:lvlJc w:val="left"/>
      <w:pPr>
        <w:ind w:left="6605" w:hanging="360"/>
      </w:pPr>
      <w:rPr>
        <w:rFonts w:hint="default"/>
      </w:rPr>
    </w:lvl>
    <w:lvl w:ilvl="8" w:tplc="7CE0331C">
      <w:start w:val="1"/>
      <w:numFmt w:val="bullet"/>
      <w:lvlText w:val="•"/>
      <w:lvlJc w:val="left"/>
      <w:pPr>
        <w:ind w:left="7797" w:hanging="360"/>
      </w:pPr>
      <w:rPr>
        <w:rFonts w:hint="default"/>
      </w:rPr>
    </w:lvl>
  </w:abstractNum>
  <w:abstractNum w:abstractNumId="23" w15:restartNumberingAfterBreak="0">
    <w:nsid w:val="37822A8B"/>
    <w:multiLevelType w:val="multilevel"/>
    <w:tmpl w:val="1F5A1936"/>
    <w:styleLink w:val="CurrentList1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abstractNum w:abstractNumId="24" w15:restartNumberingAfterBreak="0">
    <w:nsid w:val="38F83BE3"/>
    <w:multiLevelType w:val="multilevel"/>
    <w:tmpl w:val="4D9E15F6"/>
    <w:styleLink w:val="CurrentList1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E9E7B39"/>
    <w:multiLevelType w:val="hybridMultilevel"/>
    <w:tmpl w:val="2228A534"/>
    <w:lvl w:ilvl="0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abstractNum w:abstractNumId="26" w15:restartNumberingAfterBreak="0">
    <w:nsid w:val="40C510AF"/>
    <w:multiLevelType w:val="multilevel"/>
    <w:tmpl w:val="A184E30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41229F2"/>
    <w:multiLevelType w:val="multilevel"/>
    <w:tmpl w:val="B57CF8C6"/>
    <w:styleLink w:val="CurrentList19"/>
    <w:lvl w:ilvl="0">
      <w:start w:val="1"/>
      <w:numFmt w:val="bullet"/>
      <w:lvlText w:val=""/>
      <w:lvlJc w:val="left"/>
      <w:pPr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480" w:hanging="24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720" w:hanging="24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960" w:hanging="24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200" w:hanging="24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abstractNum w:abstractNumId="28" w15:restartNumberingAfterBreak="0">
    <w:nsid w:val="4ABA0834"/>
    <w:multiLevelType w:val="multilevel"/>
    <w:tmpl w:val="A184E300"/>
    <w:styleLink w:val="CurrentList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B3C0C01"/>
    <w:multiLevelType w:val="hybridMultilevel"/>
    <w:tmpl w:val="4F62D710"/>
    <w:lvl w:ilvl="0" w:tplc="CD76BB7A">
      <w:start w:val="1"/>
      <w:numFmt w:val="upperRoman"/>
      <w:lvlText w:val="%1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 w:tplc="4B7E77D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 w:val="0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/>
      </w:rPr>
    </w:lvl>
    <w:lvl w:ilvl="4" w:tplc="C438184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b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B5305D2"/>
    <w:multiLevelType w:val="hybridMultilevel"/>
    <w:tmpl w:val="13BA1F2A"/>
    <w:lvl w:ilvl="0" w:tplc="315CE1A4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4F6C2997"/>
    <w:multiLevelType w:val="multilevel"/>
    <w:tmpl w:val="E54E6BB6"/>
    <w:styleLink w:val="CurrentList17"/>
    <w:lvl w:ilvl="0">
      <w:start w:val="1"/>
      <w:numFmt w:val="bullet"/>
      <w:lvlText w:val=""/>
      <w:lvlJc w:val="left"/>
      <w:pPr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480" w:hanging="24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720" w:hanging="24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abstractNum w:abstractNumId="32" w15:restartNumberingAfterBreak="0">
    <w:nsid w:val="52B127E8"/>
    <w:multiLevelType w:val="multilevel"/>
    <w:tmpl w:val="93801DFE"/>
    <w:styleLink w:val="CurrentList15"/>
    <w:lvl w:ilvl="0">
      <w:start w:val="1"/>
      <w:numFmt w:val="bullet"/>
      <w:lvlText w:val=""/>
      <w:lvlJc w:val="left"/>
      <w:pPr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abstractNum w:abstractNumId="33" w15:restartNumberingAfterBreak="0">
    <w:nsid w:val="53BE6B6E"/>
    <w:multiLevelType w:val="multilevel"/>
    <w:tmpl w:val="2C947534"/>
    <w:styleLink w:val="CurrentList1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4771148"/>
    <w:multiLevelType w:val="hybridMultilevel"/>
    <w:tmpl w:val="567408EE"/>
    <w:lvl w:ilvl="0" w:tplc="CD76BB7A">
      <w:start w:val="1"/>
      <w:numFmt w:val="upperRoman"/>
      <w:lvlText w:val="%1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 w:tplc="4B7E77D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</w:rPr>
    </w:lvl>
    <w:lvl w:ilvl="2" w:tplc="FFCA73DA">
      <w:start w:val="1"/>
      <w:numFmt w:val="lowerLetter"/>
      <w:lvlText w:val="%3.)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594C30E8">
      <w:start w:val="1"/>
      <w:numFmt w:val="lowerLetter"/>
      <w:lvlText w:val="%4.)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4" w:tplc="C438184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b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5D3442F"/>
    <w:multiLevelType w:val="multilevel"/>
    <w:tmpl w:val="8020D650"/>
    <w:styleLink w:val="CurrentList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BF214F1"/>
    <w:multiLevelType w:val="hybridMultilevel"/>
    <w:tmpl w:val="5074D1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5FDA01F0"/>
    <w:multiLevelType w:val="hybridMultilevel"/>
    <w:tmpl w:val="884419A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65FC2EBB"/>
    <w:multiLevelType w:val="hybridMultilevel"/>
    <w:tmpl w:val="D1AAF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E535D1"/>
    <w:multiLevelType w:val="multilevel"/>
    <w:tmpl w:val="AE8470CC"/>
    <w:styleLink w:val="CurrentList20"/>
    <w:lvl w:ilvl="0">
      <w:start w:val="1"/>
      <w:numFmt w:val="bullet"/>
      <w:lvlText w:val=""/>
      <w:lvlJc w:val="left"/>
      <w:pPr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480" w:hanging="24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720" w:hanging="24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960" w:hanging="24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200" w:hanging="24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440" w:hanging="24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abstractNum w:abstractNumId="40" w15:restartNumberingAfterBreak="0">
    <w:nsid w:val="760A27D1"/>
    <w:multiLevelType w:val="multilevel"/>
    <w:tmpl w:val="734245F2"/>
    <w:styleLink w:val="CurrentList16"/>
    <w:lvl w:ilvl="0">
      <w:start w:val="1"/>
      <w:numFmt w:val="bullet"/>
      <w:lvlText w:val=""/>
      <w:lvlJc w:val="left"/>
      <w:pPr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480" w:hanging="24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abstractNum w:abstractNumId="41" w15:restartNumberingAfterBreak="0">
    <w:nsid w:val="76CC3C4F"/>
    <w:multiLevelType w:val="hybridMultilevel"/>
    <w:tmpl w:val="228A6D0C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E00A9E60">
      <w:start w:val="5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2C37D1"/>
    <w:multiLevelType w:val="multilevel"/>
    <w:tmpl w:val="A184E300"/>
    <w:styleLink w:val="CurrentList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7A6716D"/>
    <w:multiLevelType w:val="hybridMultilevel"/>
    <w:tmpl w:val="89726D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895492F"/>
    <w:multiLevelType w:val="multilevel"/>
    <w:tmpl w:val="395606EA"/>
    <w:styleLink w:val="CurrentList7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F692910"/>
    <w:multiLevelType w:val="multilevel"/>
    <w:tmpl w:val="189469DA"/>
    <w:styleLink w:val="CurrentList14"/>
    <w:lvl w:ilvl="0">
      <w:start w:val="1"/>
      <w:numFmt w:val="bullet"/>
      <w:lvlText w:val=""/>
      <w:lvlJc w:val="left"/>
      <w:pPr>
        <w:ind w:left="280" w:hanging="2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60" w:hanging="2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840" w:hanging="2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120" w:hanging="28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00" w:hanging="28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80" w:hanging="2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60" w:hanging="28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40" w:hanging="28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2520" w:hanging="280"/>
      </w:pPr>
      <w:rPr>
        <w:rFonts w:ascii="Wingdings" w:hAnsi="Wingdings" w:hint="default"/>
      </w:rPr>
    </w:lvl>
  </w:abstractNum>
  <w:num w:numId="1" w16cid:durableId="1955211318">
    <w:abstractNumId w:val="3"/>
  </w:num>
  <w:num w:numId="2" w16cid:durableId="1560557414">
    <w:abstractNumId w:val="42"/>
  </w:num>
  <w:num w:numId="3" w16cid:durableId="15352260">
    <w:abstractNumId w:val="12"/>
  </w:num>
  <w:num w:numId="4" w16cid:durableId="1971789042">
    <w:abstractNumId w:val="9"/>
  </w:num>
  <w:num w:numId="5" w16cid:durableId="1217164646">
    <w:abstractNumId w:val="28"/>
  </w:num>
  <w:num w:numId="6" w16cid:durableId="1820805992">
    <w:abstractNumId w:val="4"/>
  </w:num>
  <w:num w:numId="7" w16cid:durableId="539320051">
    <w:abstractNumId w:val="35"/>
  </w:num>
  <w:num w:numId="8" w16cid:durableId="2085493521">
    <w:abstractNumId w:val="44"/>
  </w:num>
  <w:num w:numId="9" w16cid:durableId="197469136">
    <w:abstractNumId w:val="20"/>
  </w:num>
  <w:num w:numId="10" w16cid:durableId="1467578115">
    <w:abstractNumId w:val="16"/>
  </w:num>
  <w:num w:numId="11" w16cid:durableId="1653171240">
    <w:abstractNumId w:val="33"/>
  </w:num>
  <w:num w:numId="12" w16cid:durableId="666443277">
    <w:abstractNumId w:val="24"/>
  </w:num>
  <w:num w:numId="13" w16cid:durableId="1731612979">
    <w:abstractNumId w:val="6"/>
  </w:num>
  <w:num w:numId="14" w16cid:durableId="1739740378">
    <w:abstractNumId w:val="26"/>
  </w:num>
  <w:num w:numId="15" w16cid:durableId="1407611436">
    <w:abstractNumId w:val="5"/>
  </w:num>
  <w:num w:numId="16" w16cid:durableId="367225003">
    <w:abstractNumId w:val="23"/>
  </w:num>
  <w:num w:numId="17" w16cid:durableId="1464276032">
    <w:abstractNumId w:val="3"/>
    <w:lvlOverride w:ilvl="0">
      <w:startOverride w:val="1"/>
    </w:lvlOverride>
  </w:num>
  <w:num w:numId="18" w16cid:durableId="1042751984">
    <w:abstractNumId w:val="45"/>
  </w:num>
  <w:num w:numId="19" w16cid:durableId="1805922821">
    <w:abstractNumId w:val="3"/>
    <w:lvlOverride w:ilvl="0">
      <w:startOverride w:val="1"/>
    </w:lvlOverride>
  </w:num>
  <w:num w:numId="20" w16cid:durableId="2117750982">
    <w:abstractNumId w:val="32"/>
  </w:num>
  <w:num w:numId="21" w16cid:durableId="2112893419">
    <w:abstractNumId w:val="40"/>
  </w:num>
  <w:num w:numId="22" w16cid:durableId="1061638000">
    <w:abstractNumId w:val="31"/>
  </w:num>
  <w:num w:numId="23" w16cid:durableId="1330449802">
    <w:abstractNumId w:val="17"/>
  </w:num>
  <w:num w:numId="24" w16cid:durableId="1836409933">
    <w:abstractNumId w:val="27"/>
  </w:num>
  <w:num w:numId="25" w16cid:durableId="649016005">
    <w:abstractNumId w:val="39"/>
  </w:num>
  <w:num w:numId="26" w16cid:durableId="659502043">
    <w:abstractNumId w:val="13"/>
  </w:num>
  <w:num w:numId="27" w16cid:durableId="1045256324">
    <w:abstractNumId w:val="21"/>
  </w:num>
  <w:num w:numId="28" w16cid:durableId="607933393">
    <w:abstractNumId w:val="34"/>
  </w:num>
  <w:num w:numId="29" w16cid:durableId="1080374804">
    <w:abstractNumId w:val="15"/>
  </w:num>
  <w:num w:numId="30" w16cid:durableId="1959526601">
    <w:abstractNumId w:val="22"/>
  </w:num>
  <w:num w:numId="31" w16cid:durableId="396438170">
    <w:abstractNumId w:val="1"/>
  </w:num>
  <w:num w:numId="32" w16cid:durableId="1544051281">
    <w:abstractNumId w:val="43"/>
  </w:num>
  <w:num w:numId="33" w16cid:durableId="1209301918">
    <w:abstractNumId w:val="2"/>
  </w:num>
  <w:num w:numId="34" w16cid:durableId="681006271">
    <w:abstractNumId w:val="7"/>
  </w:num>
  <w:num w:numId="35" w16cid:durableId="1928298402">
    <w:abstractNumId w:val="0"/>
  </w:num>
  <w:num w:numId="36" w16cid:durableId="508175396">
    <w:abstractNumId w:val="29"/>
  </w:num>
  <w:num w:numId="37" w16cid:durableId="849181516">
    <w:abstractNumId w:val="8"/>
  </w:num>
  <w:num w:numId="38" w16cid:durableId="1024744841">
    <w:abstractNumId w:val="41"/>
  </w:num>
  <w:num w:numId="39" w16cid:durableId="900940435">
    <w:abstractNumId w:val="10"/>
  </w:num>
  <w:num w:numId="40" w16cid:durableId="1441028584">
    <w:abstractNumId w:val="37"/>
  </w:num>
  <w:num w:numId="41" w16cid:durableId="977493045">
    <w:abstractNumId w:val="30"/>
  </w:num>
  <w:num w:numId="42" w16cid:durableId="1699042541">
    <w:abstractNumId w:val="36"/>
  </w:num>
  <w:num w:numId="43" w16cid:durableId="632105051">
    <w:abstractNumId w:val="38"/>
  </w:num>
  <w:num w:numId="44" w16cid:durableId="556673711">
    <w:abstractNumId w:val="18"/>
  </w:num>
  <w:num w:numId="45" w16cid:durableId="1667634890">
    <w:abstractNumId w:val="19"/>
  </w:num>
  <w:num w:numId="46" w16cid:durableId="74017162">
    <w:abstractNumId w:val="11"/>
  </w:num>
  <w:num w:numId="47" w16cid:durableId="1523394587">
    <w:abstractNumId w:val="25"/>
  </w:num>
  <w:num w:numId="48" w16cid:durableId="206884285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40"/>
    <w:rsid w:val="00026963"/>
    <w:rsid w:val="000725A9"/>
    <w:rsid w:val="0008702C"/>
    <w:rsid w:val="000A4FF4"/>
    <w:rsid w:val="000B3A87"/>
    <w:rsid w:val="000C5C4E"/>
    <w:rsid w:val="00103315"/>
    <w:rsid w:val="00105216"/>
    <w:rsid w:val="00112523"/>
    <w:rsid w:val="00124FD3"/>
    <w:rsid w:val="001623F9"/>
    <w:rsid w:val="001758B6"/>
    <w:rsid w:val="001B79BC"/>
    <w:rsid w:val="001D4588"/>
    <w:rsid w:val="00203D88"/>
    <w:rsid w:val="002B4377"/>
    <w:rsid w:val="002C50FA"/>
    <w:rsid w:val="002D3383"/>
    <w:rsid w:val="00311E69"/>
    <w:rsid w:val="0031467B"/>
    <w:rsid w:val="0033131D"/>
    <w:rsid w:val="003426E5"/>
    <w:rsid w:val="003604F0"/>
    <w:rsid w:val="00370513"/>
    <w:rsid w:val="003D086D"/>
    <w:rsid w:val="00423B8F"/>
    <w:rsid w:val="0042651C"/>
    <w:rsid w:val="00462FDE"/>
    <w:rsid w:val="004D7F5F"/>
    <w:rsid w:val="004F04B1"/>
    <w:rsid w:val="00522051"/>
    <w:rsid w:val="0055024C"/>
    <w:rsid w:val="005539C5"/>
    <w:rsid w:val="00637E1D"/>
    <w:rsid w:val="006730DB"/>
    <w:rsid w:val="00673442"/>
    <w:rsid w:val="006D06EF"/>
    <w:rsid w:val="006F3FCC"/>
    <w:rsid w:val="0071657B"/>
    <w:rsid w:val="007770E9"/>
    <w:rsid w:val="0085546A"/>
    <w:rsid w:val="008654D3"/>
    <w:rsid w:val="008702E6"/>
    <w:rsid w:val="008727F8"/>
    <w:rsid w:val="008A5025"/>
    <w:rsid w:val="009109E0"/>
    <w:rsid w:val="00922AAA"/>
    <w:rsid w:val="00936371"/>
    <w:rsid w:val="00993C96"/>
    <w:rsid w:val="009B17AE"/>
    <w:rsid w:val="00AC7126"/>
    <w:rsid w:val="00AE63A7"/>
    <w:rsid w:val="00B13356"/>
    <w:rsid w:val="00B47840"/>
    <w:rsid w:val="00B54967"/>
    <w:rsid w:val="00BA607D"/>
    <w:rsid w:val="00BA7FB3"/>
    <w:rsid w:val="00BB34B4"/>
    <w:rsid w:val="00BC7EAB"/>
    <w:rsid w:val="00BD1EFA"/>
    <w:rsid w:val="00BD73BE"/>
    <w:rsid w:val="00C17764"/>
    <w:rsid w:val="00C47721"/>
    <w:rsid w:val="00C519EC"/>
    <w:rsid w:val="00C7699F"/>
    <w:rsid w:val="00C80C10"/>
    <w:rsid w:val="00C82459"/>
    <w:rsid w:val="00C92120"/>
    <w:rsid w:val="00C938CD"/>
    <w:rsid w:val="00D165CC"/>
    <w:rsid w:val="00D22A3F"/>
    <w:rsid w:val="00D34548"/>
    <w:rsid w:val="00D85B41"/>
    <w:rsid w:val="00DD614F"/>
    <w:rsid w:val="00DE00F1"/>
    <w:rsid w:val="00E06728"/>
    <w:rsid w:val="00E10396"/>
    <w:rsid w:val="00E202D4"/>
    <w:rsid w:val="00E544AC"/>
    <w:rsid w:val="00EA3400"/>
    <w:rsid w:val="00EE0E0D"/>
    <w:rsid w:val="00F276A2"/>
    <w:rsid w:val="00F42EDD"/>
    <w:rsid w:val="00F47DE7"/>
    <w:rsid w:val="00F50DE6"/>
    <w:rsid w:val="00F64B20"/>
    <w:rsid w:val="00F92D1E"/>
    <w:rsid w:val="00FA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38F30F2"/>
  <w15:chartTrackingRefBased/>
  <w15:docId w15:val="{2E872027-D95E-43B1-8BEC-4ECF255A2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9C5"/>
    <w:pPr>
      <w:spacing w:line="280" w:lineRule="exact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17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17AE"/>
  </w:style>
  <w:style w:type="paragraph" w:styleId="Footer">
    <w:name w:val="footer"/>
    <w:basedOn w:val="Normal"/>
    <w:link w:val="FooterChar"/>
    <w:uiPriority w:val="99"/>
    <w:unhideWhenUsed/>
    <w:rsid w:val="009B17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17AE"/>
  </w:style>
  <w:style w:type="paragraph" w:customStyle="1" w:styleId="H1">
    <w:name w:val="H1"/>
    <w:basedOn w:val="Normal"/>
    <w:next w:val="Normal"/>
    <w:qFormat/>
    <w:rsid w:val="00AC7126"/>
    <w:pPr>
      <w:spacing w:after="600" w:line="1120" w:lineRule="exact"/>
    </w:pPr>
    <w:rPr>
      <w:rFonts w:ascii="Rockwell" w:hAnsi="Rockwell"/>
      <w:color w:val="418FEC" w:themeColor="accent1"/>
      <w:sz w:val="120"/>
      <w:szCs w:val="120"/>
    </w:rPr>
  </w:style>
  <w:style w:type="paragraph" w:customStyle="1" w:styleId="Body">
    <w:name w:val="Body"/>
    <w:basedOn w:val="Normal"/>
    <w:qFormat/>
    <w:rsid w:val="00112523"/>
  </w:style>
  <w:style w:type="paragraph" w:customStyle="1" w:styleId="Bodysubhead">
    <w:name w:val="Body subhead"/>
    <w:basedOn w:val="Body"/>
    <w:qFormat/>
    <w:rsid w:val="00C519EC"/>
    <w:pPr>
      <w:spacing w:after="70"/>
    </w:pPr>
    <w:rPr>
      <w:b/>
      <w:bCs/>
    </w:rPr>
  </w:style>
  <w:style w:type="paragraph" w:customStyle="1" w:styleId="BodyCTAURL">
    <w:name w:val="Body CTA/URL"/>
    <w:basedOn w:val="Body"/>
    <w:qFormat/>
    <w:rsid w:val="00C92120"/>
    <w:rPr>
      <w:b/>
      <w:bCs/>
      <w:color w:val="418FEC" w:themeColor="accent1"/>
    </w:rPr>
  </w:style>
  <w:style w:type="paragraph" w:customStyle="1" w:styleId="H2">
    <w:name w:val="H2"/>
    <w:basedOn w:val="Normal"/>
    <w:qFormat/>
    <w:rsid w:val="00922AAA"/>
    <w:pPr>
      <w:spacing w:after="100" w:line="560" w:lineRule="exact"/>
    </w:pPr>
    <w:rPr>
      <w:rFonts w:ascii="Rockwell" w:hAnsi="Rockwell"/>
      <w:color w:val="00308C" w:themeColor="accent6"/>
      <w:sz w:val="55"/>
      <w:szCs w:val="55"/>
    </w:rPr>
  </w:style>
  <w:style w:type="paragraph" w:customStyle="1" w:styleId="Bodysmall">
    <w:name w:val="Body small"/>
    <w:basedOn w:val="Body"/>
    <w:qFormat/>
    <w:rsid w:val="00FA494E"/>
    <w:pPr>
      <w:spacing w:after="70" w:line="200" w:lineRule="exact"/>
      <w:contextualSpacing/>
    </w:pPr>
    <w:rPr>
      <w:rFonts w:cs="Times New Roman (Body CS)"/>
      <w:spacing w:val="-6"/>
      <w:sz w:val="16"/>
      <w:szCs w:val="16"/>
    </w:rPr>
  </w:style>
  <w:style w:type="paragraph" w:customStyle="1" w:styleId="Phone">
    <w:name w:val="Phone"/>
    <w:basedOn w:val="Body"/>
    <w:qFormat/>
    <w:rsid w:val="00F50DE6"/>
    <w:pPr>
      <w:spacing w:line="200" w:lineRule="exact"/>
      <w:contextualSpacing/>
    </w:pPr>
    <w:rPr>
      <w:rFonts w:cs="Times New Roman (Body CS)"/>
      <w:b/>
      <w:bCs/>
      <w:spacing w:val="6"/>
      <w:sz w:val="16"/>
      <w:szCs w:val="16"/>
    </w:rPr>
  </w:style>
  <w:style w:type="paragraph" w:customStyle="1" w:styleId="Bodysmallbold">
    <w:name w:val="Body small bold"/>
    <w:basedOn w:val="Bodysmall"/>
    <w:qFormat/>
    <w:rsid w:val="002B4377"/>
    <w:pPr>
      <w:spacing w:after="0"/>
    </w:pPr>
    <w:rPr>
      <w:b/>
      <w:bCs/>
    </w:rPr>
  </w:style>
  <w:style w:type="paragraph" w:customStyle="1" w:styleId="BodysmallURL">
    <w:name w:val="Body small URL"/>
    <w:basedOn w:val="Bodysmall"/>
    <w:qFormat/>
    <w:rsid w:val="00F50DE6"/>
    <w:pPr>
      <w:spacing w:before="70" w:after="0"/>
    </w:pPr>
    <w:rPr>
      <w:b/>
      <w:bCs/>
      <w:color w:val="418FEC" w:themeColor="accent1"/>
    </w:rPr>
  </w:style>
  <w:style w:type="numbering" w:customStyle="1" w:styleId="CurrentList1">
    <w:name w:val="Current List1"/>
    <w:uiPriority w:val="99"/>
    <w:rsid w:val="00462FDE"/>
    <w:pPr>
      <w:numPr>
        <w:numId w:val="2"/>
      </w:numPr>
    </w:pPr>
  </w:style>
  <w:style w:type="numbering" w:customStyle="1" w:styleId="CurrentList2">
    <w:name w:val="Current List2"/>
    <w:uiPriority w:val="99"/>
    <w:rsid w:val="00462FDE"/>
    <w:pPr>
      <w:numPr>
        <w:numId w:val="3"/>
      </w:numPr>
    </w:pPr>
  </w:style>
  <w:style w:type="numbering" w:customStyle="1" w:styleId="CurrentList3">
    <w:name w:val="Current List3"/>
    <w:uiPriority w:val="99"/>
    <w:rsid w:val="00462FDE"/>
    <w:pPr>
      <w:numPr>
        <w:numId w:val="4"/>
      </w:numPr>
    </w:pPr>
  </w:style>
  <w:style w:type="numbering" w:customStyle="1" w:styleId="CurrentList4">
    <w:name w:val="Current List4"/>
    <w:uiPriority w:val="99"/>
    <w:rsid w:val="00462FDE"/>
    <w:pPr>
      <w:numPr>
        <w:numId w:val="5"/>
      </w:numPr>
    </w:pPr>
  </w:style>
  <w:style w:type="paragraph" w:customStyle="1" w:styleId="Bodybullets">
    <w:name w:val="Body bullets"/>
    <w:basedOn w:val="Body"/>
    <w:qFormat/>
    <w:rsid w:val="00026963"/>
    <w:pPr>
      <w:numPr>
        <w:numId w:val="1"/>
      </w:numPr>
    </w:pPr>
  </w:style>
  <w:style w:type="numbering" w:customStyle="1" w:styleId="CurrentList5">
    <w:name w:val="Current List5"/>
    <w:uiPriority w:val="99"/>
    <w:rsid w:val="00026963"/>
    <w:pPr>
      <w:numPr>
        <w:numId w:val="6"/>
      </w:numPr>
    </w:pPr>
  </w:style>
  <w:style w:type="numbering" w:customStyle="1" w:styleId="CurrentList6">
    <w:name w:val="Current List6"/>
    <w:uiPriority w:val="99"/>
    <w:rsid w:val="00026963"/>
    <w:pPr>
      <w:numPr>
        <w:numId w:val="7"/>
      </w:numPr>
    </w:pPr>
  </w:style>
  <w:style w:type="numbering" w:customStyle="1" w:styleId="CurrentList7">
    <w:name w:val="Current List7"/>
    <w:uiPriority w:val="99"/>
    <w:rsid w:val="00026963"/>
    <w:pPr>
      <w:numPr>
        <w:numId w:val="8"/>
      </w:numPr>
    </w:pPr>
  </w:style>
  <w:style w:type="numbering" w:customStyle="1" w:styleId="CurrentList8">
    <w:name w:val="Current List8"/>
    <w:uiPriority w:val="99"/>
    <w:rsid w:val="00026963"/>
    <w:pPr>
      <w:numPr>
        <w:numId w:val="9"/>
      </w:numPr>
    </w:pPr>
  </w:style>
  <w:style w:type="numbering" w:customStyle="1" w:styleId="CurrentList9">
    <w:name w:val="Current List9"/>
    <w:uiPriority w:val="99"/>
    <w:rsid w:val="00026963"/>
    <w:pPr>
      <w:numPr>
        <w:numId w:val="10"/>
      </w:numPr>
    </w:pPr>
  </w:style>
  <w:style w:type="numbering" w:customStyle="1" w:styleId="CurrentList10">
    <w:name w:val="Current List10"/>
    <w:uiPriority w:val="99"/>
    <w:rsid w:val="00026963"/>
    <w:pPr>
      <w:numPr>
        <w:numId w:val="11"/>
      </w:numPr>
    </w:pPr>
  </w:style>
  <w:style w:type="numbering" w:customStyle="1" w:styleId="CurrentList11">
    <w:name w:val="Current List11"/>
    <w:uiPriority w:val="99"/>
    <w:rsid w:val="00026963"/>
    <w:pPr>
      <w:numPr>
        <w:numId w:val="12"/>
      </w:numPr>
    </w:pPr>
  </w:style>
  <w:style w:type="numbering" w:customStyle="1" w:styleId="CurrentList12">
    <w:name w:val="Current List12"/>
    <w:uiPriority w:val="99"/>
    <w:rsid w:val="00993C96"/>
    <w:pPr>
      <w:numPr>
        <w:numId w:val="15"/>
      </w:numPr>
    </w:pPr>
  </w:style>
  <w:style w:type="numbering" w:customStyle="1" w:styleId="CurrentList13">
    <w:name w:val="Current List13"/>
    <w:uiPriority w:val="99"/>
    <w:rsid w:val="00993C96"/>
    <w:pPr>
      <w:numPr>
        <w:numId w:val="16"/>
      </w:numPr>
    </w:pPr>
  </w:style>
  <w:style w:type="numbering" w:customStyle="1" w:styleId="CurrentList14">
    <w:name w:val="Current List14"/>
    <w:uiPriority w:val="99"/>
    <w:rsid w:val="00993C96"/>
    <w:pPr>
      <w:numPr>
        <w:numId w:val="18"/>
      </w:numPr>
    </w:pPr>
  </w:style>
  <w:style w:type="numbering" w:customStyle="1" w:styleId="CurrentList15">
    <w:name w:val="Current List15"/>
    <w:uiPriority w:val="99"/>
    <w:rsid w:val="00993C96"/>
    <w:pPr>
      <w:numPr>
        <w:numId w:val="20"/>
      </w:numPr>
    </w:pPr>
  </w:style>
  <w:style w:type="numbering" w:customStyle="1" w:styleId="CurrentList16">
    <w:name w:val="Current List16"/>
    <w:uiPriority w:val="99"/>
    <w:rsid w:val="00993C96"/>
    <w:pPr>
      <w:numPr>
        <w:numId w:val="21"/>
      </w:numPr>
    </w:pPr>
  </w:style>
  <w:style w:type="numbering" w:customStyle="1" w:styleId="CurrentList17">
    <w:name w:val="Current List17"/>
    <w:uiPriority w:val="99"/>
    <w:rsid w:val="00993C96"/>
    <w:pPr>
      <w:numPr>
        <w:numId w:val="22"/>
      </w:numPr>
    </w:pPr>
  </w:style>
  <w:style w:type="numbering" w:customStyle="1" w:styleId="CurrentList18">
    <w:name w:val="Current List18"/>
    <w:uiPriority w:val="99"/>
    <w:rsid w:val="00993C96"/>
    <w:pPr>
      <w:numPr>
        <w:numId w:val="23"/>
      </w:numPr>
    </w:pPr>
  </w:style>
  <w:style w:type="numbering" w:customStyle="1" w:styleId="CurrentList19">
    <w:name w:val="Current List19"/>
    <w:uiPriority w:val="99"/>
    <w:rsid w:val="00993C96"/>
    <w:pPr>
      <w:numPr>
        <w:numId w:val="24"/>
      </w:numPr>
    </w:pPr>
  </w:style>
  <w:style w:type="numbering" w:customStyle="1" w:styleId="CurrentList20">
    <w:name w:val="Current List20"/>
    <w:uiPriority w:val="99"/>
    <w:rsid w:val="00993C96"/>
    <w:pPr>
      <w:numPr>
        <w:numId w:val="25"/>
      </w:numPr>
    </w:pPr>
  </w:style>
  <w:style w:type="numbering" w:customStyle="1" w:styleId="CurrentList21">
    <w:name w:val="Current List21"/>
    <w:uiPriority w:val="99"/>
    <w:rsid w:val="00993C96"/>
    <w:pPr>
      <w:numPr>
        <w:numId w:val="26"/>
      </w:numPr>
    </w:pPr>
  </w:style>
  <w:style w:type="numbering" w:customStyle="1" w:styleId="CurrentList22">
    <w:name w:val="Current List22"/>
    <w:uiPriority w:val="99"/>
    <w:rsid w:val="00993C96"/>
    <w:pPr>
      <w:numPr>
        <w:numId w:val="27"/>
      </w:numPr>
    </w:pPr>
  </w:style>
  <w:style w:type="paragraph" w:customStyle="1" w:styleId="Intro">
    <w:name w:val="Intro"/>
    <w:basedOn w:val="Normal"/>
    <w:qFormat/>
    <w:rsid w:val="00522051"/>
    <w:pPr>
      <w:spacing w:after="560" w:line="350" w:lineRule="exact"/>
      <w:contextualSpacing/>
    </w:pPr>
    <w:rPr>
      <w:sz w:val="27"/>
      <w:szCs w:val="27"/>
    </w:rPr>
  </w:style>
  <w:style w:type="character" w:customStyle="1" w:styleId="Bluebold">
    <w:name w:val="Blue bold"/>
    <w:basedOn w:val="DefaultParagraphFont"/>
    <w:uiPriority w:val="1"/>
    <w:qFormat/>
    <w:rsid w:val="00522051"/>
    <w:rPr>
      <w:b/>
      <w:bCs/>
      <w:color w:val="418FEC" w:themeColor="accent1"/>
    </w:rPr>
  </w:style>
  <w:style w:type="paragraph" w:customStyle="1" w:styleId="H2white">
    <w:name w:val="H2 white"/>
    <w:basedOn w:val="H2"/>
    <w:qFormat/>
    <w:rsid w:val="0055024C"/>
    <w:rPr>
      <w:color w:val="FFFFFF" w:themeColor="background1"/>
    </w:rPr>
  </w:style>
  <w:style w:type="paragraph" w:customStyle="1" w:styleId="Subhead">
    <w:name w:val="Subhead"/>
    <w:basedOn w:val="Normal"/>
    <w:qFormat/>
    <w:rsid w:val="0055024C"/>
    <w:pPr>
      <w:spacing w:after="540" w:line="420" w:lineRule="exact"/>
    </w:pPr>
    <w:rPr>
      <w:sz w:val="35"/>
      <w:szCs w:val="35"/>
    </w:rPr>
  </w:style>
  <w:style w:type="paragraph" w:customStyle="1" w:styleId="Subheadwhite">
    <w:name w:val="Subhead white"/>
    <w:basedOn w:val="Subhead"/>
    <w:qFormat/>
    <w:rsid w:val="006730DB"/>
    <w:pPr>
      <w:spacing w:after="0"/>
    </w:pPr>
    <w:rPr>
      <w:color w:val="FFFFFF" w:themeColor="background1"/>
    </w:rPr>
  </w:style>
  <w:style w:type="paragraph" w:customStyle="1" w:styleId="H1white">
    <w:name w:val="H1 white"/>
    <w:basedOn w:val="H1"/>
    <w:qFormat/>
    <w:rsid w:val="00F42EDD"/>
    <w:pPr>
      <w:spacing w:after="240"/>
    </w:pPr>
    <w:rPr>
      <w:color w:val="FFFFFF" w:themeColor="background1"/>
    </w:rPr>
  </w:style>
  <w:style w:type="paragraph" w:customStyle="1" w:styleId="H3">
    <w:name w:val="H3"/>
    <w:basedOn w:val="Body"/>
    <w:qFormat/>
    <w:rsid w:val="00922AAA"/>
    <w:pPr>
      <w:spacing w:after="280" w:line="420" w:lineRule="exact"/>
    </w:pPr>
    <w:rPr>
      <w:rFonts w:ascii="Rockwell" w:hAnsi="Rockwell"/>
      <w:color w:val="00308C" w:themeColor="accent6"/>
      <w:sz w:val="35"/>
      <w:szCs w:val="35"/>
    </w:rPr>
  </w:style>
  <w:style w:type="table" w:styleId="TableGrid">
    <w:name w:val="Table Grid"/>
    <w:basedOn w:val="TableNormal"/>
    <w:uiPriority w:val="39"/>
    <w:rsid w:val="00B47840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7840"/>
    <w:pPr>
      <w:spacing w:after="160" w:line="259" w:lineRule="auto"/>
      <w:ind w:left="720"/>
      <w:contextualSpacing/>
    </w:pPr>
    <w:rPr>
      <w:rFonts w:asciiTheme="minorHAnsi" w:hAnsiTheme="minorHAnsi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1B79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79BC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79BC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79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79BC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79B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9BC"/>
    <w:rPr>
      <w:rFonts w:ascii="Segoe UI" w:hAnsi="Segoe UI" w:cs="Segoe UI"/>
      <w:sz w:val="18"/>
      <w:szCs w:val="18"/>
    </w:rPr>
  </w:style>
  <w:style w:type="character" w:styleId="Hyperlink">
    <w:name w:val="Hyperlink"/>
    <w:rsid w:val="009109E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09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mass.gov/doc/information-for-immigrant-patients-and-their-health-care-providers-on-immigration-enforcement/download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qualtricsxms6jzjbprc.qualtrics.com/jfe/form/SV_3WbxD5F3vrRjgj4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yperlink" Target="https://miracoalition.org/news/know-your-rights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massmed.org/example-guidance-regarding-law-enforcement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comeau\Desktop\TuftsMed_LGH_Branded_General_Template.dotx" TargetMode="External"/></Relationships>
</file>

<file path=word/theme/theme1.xml><?xml version="1.0" encoding="utf-8"?>
<a:theme xmlns:a="http://schemas.openxmlformats.org/drawingml/2006/main" name="Office Theme">
  <a:themeElements>
    <a:clrScheme name="Tufts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418FEC"/>
      </a:accent1>
      <a:accent2>
        <a:srgbClr val="70D34B"/>
      </a:accent2>
      <a:accent3>
        <a:srgbClr val="773CBD"/>
      </a:accent3>
      <a:accent4>
        <a:srgbClr val="FF6C37"/>
      </a:accent4>
      <a:accent5>
        <a:srgbClr val="E3D2C5"/>
      </a:accent5>
      <a:accent6>
        <a:srgbClr val="00308C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  <a:ln w="6350">
          <a:noFill/>
        </a:ln>
      </a:spPr>
      <a:bodyPr wrap="square" lIns="0" tIns="69850" rIns="0" bIns="0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82831103556A4C82E3A7654D34510C" ma:contentTypeVersion="12" ma:contentTypeDescription="Create a new document." ma:contentTypeScope="" ma:versionID="4add9a5a8d57c572969878431236b9ca">
  <xsd:schema xmlns:xsd="http://www.w3.org/2001/XMLSchema" xmlns:xs="http://www.w3.org/2001/XMLSchema" xmlns:p="http://schemas.microsoft.com/office/2006/metadata/properties" xmlns:ns2="44d2f64b-3a04-4fca-af6e-cb741b75d1ab" xmlns:ns3="9b659bd6-51d5-42b6-b55f-e04191542a82" targetNamespace="http://schemas.microsoft.com/office/2006/metadata/properties" ma:root="true" ma:fieldsID="e9d2e2b2623cd7d415f1e1d5517f663e" ns2:_="" ns3:_="">
    <xsd:import namespace="44d2f64b-3a04-4fca-af6e-cb741b75d1ab"/>
    <xsd:import namespace="9b659bd6-51d5-42b6-b55f-e04191542a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d2f64b-3a04-4fca-af6e-cb741b75d1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59bd6-51d5-42b6-b55f-e04191542a8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9BEE82-8EFB-4DB1-9531-F2DA4294E8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B62309-CD7F-455F-8FB2-078114F770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4E09082-A2EA-41C3-8D1D-591B018AB3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d2f64b-3a04-4fca-af6e-cb741b75d1ab"/>
    <ds:schemaRef ds:uri="9b659bd6-51d5-42b6-b55f-e04191542a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B0BC8F7-041B-4B83-8F4D-3A4D80221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TuftsMed_LGH_Branded_General_Template</Template>
  <TotalTime>2</TotalTime>
  <Pages>3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Comeau, Sara</dc:creator>
  <cp:keywords/>
  <dc:description/>
  <cp:lastModifiedBy>Miller, Maxine</cp:lastModifiedBy>
  <cp:revision>2</cp:revision>
  <dcterms:created xsi:type="dcterms:W3CDTF">2025-05-05T17:11:00Z</dcterms:created>
  <dcterms:modified xsi:type="dcterms:W3CDTF">2025-05-05T17:11:00Z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0x0101004A82831103556A4C82E3A7654D34510C</vt:lpwstr>
  </property>
</Properties>
</file>