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DD0" w:rsidRDefault="002157FB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September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2013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B15DD0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B15DD0" w:rsidRDefault="002157FB">
            <w:pPr>
              <w:pStyle w:val="Day"/>
            </w:pPr>
            <w:r>
              <w:t>Sunday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B15DD0" w:rsidRDefault="002157FB">
            <w:pPr>
              <w:pStyle w:val="Day"/>
            </w:pPr>
            <w:r>
              <w:t>Monday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B15DD0" w:rsidRDefault="002157FB">
            <w:pPr>
              <w:pStyle w:val="Day"/>
            </w:pPr>
            <w:r>
              <w:t>Tuesday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B15DD0" w:rsidRDefault="002157FB">
            <w:pPr>
              <w:pStyle w:val="Day"/>
            </w:pPr>
            <w:r>
              <w:t>Wednesday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B15DD0" w:rsidRDefault="002157FB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B15DD0" w:rsidRDefault="002157FB">
            <w:pPr>
              <w:pStyle w:val="Day"/>
            </w:pPr>
            <w:r>
              <w:t>Friday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B15DD0" w:rsidRDefault="002157FB">
            <w:pPr>
              <w:pStyle w:val="Day"/>
            </w:pPr>
            <w:r>
              <w:t>Saturday</w:t>
            </w:r>
          </w:p>
        </w:tc>
      </w:tr>
      <w:tr w:rsidR="00B15DD0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“Sunday" 1 ""</w:instrText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“Monday"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“Tuesday"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“Wednesday" 1 </w:instrText>
            </w:r>
            <w:r>
              <w:fldChar w:fldCharType="begin"/>
            </w:r>
            <w:r>
              <w:instrText xml:space="preserve"> </w:instrText>
            </w:r>
            <w:r>
              <w:instrText xml:space="preserve">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= “Thursday"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“Friday"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</w:instrText>
            </w:r>
            <w:r>
              <w:instrText xml:space="preserve">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“Saturday"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>
              <w:rPr>
                <w:noProof/>
              </w:rPr>
              <w:instrText>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</w:tr>
      <w:tr w:rsidR="00B15DD0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Pr="002157FB" w:rsidRDefault="002157FB">
            <w:pPr>
              <w:pStyle w:val="CalendarText"/>
            </w:pPr>
            <w:r>
              <w:t xml:space="preserve">Chapter 3: </w:t>
            </w:r>
            <w:r>
              <w:rPr>
                <w:i/>
              </w:rPr>
              <w:t>Putting Down Roots</w:t>
            </w:r>
            <w:r>
              <w:t>; 63-92</w:t>
            </w: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</w:tr>
      <w:tr w:rsidR="00B15DD0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  <w:r>
              <w:t xml:space="preserve"> </w:t>
            </w:r>
          </w:p>
          <w:p w:rsidR="002157FB" w:rsidRPr="002157FB" w:rsidRDefault="002157FB" w:rsidP="002157FB">
            <w:r>
              <w:t>C</w:t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  <w:p w:rsidR="002157FB" w:rsidRPr="002157FB" w:rsidRDefault="002157FB" w:rsidP="002157FB"/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</w:tr>
      <w:tr w:rsidR="00B15DD0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Pr="002157FB" w:rsidRDefault="002157FB">
            <w:pPr>
              <w:pStyle w:val="CalendarText"/>
            </w:pPr>
            <w:r>
              <w:t xml:space="preserve">Chapter 4: </w:t>
            </w:r>
            <w:r>
              <w:rPr>
                <w:i/>
              </w:rPr>
              <w:t xml:space="preserve">Experience of Empire; </w:t>
            </w:r>
            <w:r>
              <w:t>93-125</w:t>
            </w: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CalendarText"/>
            </w:pPr>
            <w:r>
              <w:t>Reading Presentations: Group 1</w:t>
            </w: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Pr="002157FB" w:rsidRDefault="002157FB">
            <w:pPr>
              <w:pStyle w:val="CalendarText"/>
              <w:rPr>
                <w:b/>
                <w:i/>
              </w:rPr>
            </w:pPr>
            <w:r>
              <w:rPr>
                <w:b/>
                <w:i/>
              </w:rPr>
              <w:t>Fair Day: Two hour early dismissal</w:t>
            </w: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</w:tr>
      <w:tr w:rsidR="00B15DD0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</w:tr>
      <w:tr w:rsidR="00B15DD0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Pr="002157FB" w:rsidRDefault="002157FB">
            <w:pPr>
              <w:pStyle w:val="CalendarText"/>
            </w:pPr>
            <w:r>
              <w:t xml:space="preserve">Chapter 5: </w:t>
            </w:r>
            <w:r>
              <w:rPr>
                <w:i/>
              </w:rPr>
              <w:t>The American Revolution</w:t>
            </w:r>
            <w:r>
              <w:t>; 127-158</w:t>
            </w: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B15DD0" w:rsidRDefault="00B15DD0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</w:tr>
      <w:tr w:rsidR="00B15DD0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</w:tr>
      <w:tr w:rsidR="00B15DD0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B15DD0" w:rsidRDefault="00B15DD0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B15DD0" w:rsidRDefault="002157FB">
            <w:pPr>
              <w:pStyle w:val="CalendarText"/>
            </w:pPr>
            <w:r>
              <w:t>Reading Presentations: Group 2</w:t>
            </w: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Pr="002157FB" w:rsidRDefault="002157FB">
            <w:pPr>
              <w:pStyle w:val="CalendarText"/>
              <w:rPr>
                <w:b/>
                <w:i/>
              </w:rPr>
            </w:pPr>
            <w:r>
              <w:rPr>
                <w:b/>
                <w:i/>
              </w:rPr>
              <w:t>Parent-Teacher Conferences: Two hour early dismissal</w:t>
            </w: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Pr="002157FB" w:rsidRDefault="002157FB">
            <w:pPr>
              <w:pStyle w:val="CalendarText"/>
            </w:pPr>
            <w:r>
              <w:t xml:space="preserve">Chapter 6: </w:t>
            </w:r>
            <w:r>
              <w:rPr>
                <w:i/>
              </w:rPr>
              <w:t>The Republican Experiment</w:t>
            </w:r>
            <w:r>
              <w:t>; 161-189</w:t>
            </w: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</w:tr>
      <w:tr w:rsidR="00B15DD0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</w:instrText>
            </w:r>
            <w:r>
              <w:instrText xml:space="preserve">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</w:instrText>
            </w:r>
            <w:r>
              <w:instrText xml:space="preserve">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end"/>
            </w:r>
          </w:p>
        </w:tc>
      </w:tr>
      <w:tr w:rsidR="00B15DD0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B15DD0" w:rsidRDefault="00B15DD0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  <w:bookmarkStart w:id="0" w:name="_GoBack"/>
            <w:bookmarkEnd w:id="0"/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</w:tr>
      <w:tr w:rsidR="00B15DD0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2157F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Date"/>
            </w:pPr>
          </w:p>
        </w:tc>
      </w:tr>
      <w:tr w:rsidR="00B15DD0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B15DD0" w:rsidRDefault="00B15DD0">
            <w:pPr>
              <w:pStyle w:val="CalendarText"/>
            </w:pPr>
          </w:p>
        </w:tc>
      </w:tr>
    </w:tbl>
    <w:p w:rsidR="00B15DD0" w:rsidRDefault="00B15DD0"/>
    <w:sectPr w:rsidR="00B15DD0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9/30/2013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9/1/2013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1"/>
  </w:docVars>
  <w:rsids>
    <w:rsidRoot w:val="002157FB"/>
    <w:rsid w:val="002157FB"/>
    <w:rsid w:val="00B15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ache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CDF273D-83DE-4ABF-B09D-856BF55D4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</Template>
  <TotalTime>5</TotalTime>
  <Pages>1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2012 One-Month Basic Calendar (any year)</vt:lpstr>
    </vt:vector>
  </TitlesOfParts>
  <Company>HP</Company>
  <LinksUpToDate>false</LinksUpToDate>
  <CharactersWithSpaces>2382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 One-Month Basic Calendar (any year)</dc:title>
  <dc:creator>Coach Meyers</dc:creator>
  <cp:lastModifiedBy>Coach Meyers</cp:lastModifiedBy>
  <cp:revision>1</cp:revision>
  <dcterms:created xsi:type="dcterms:W3CDTF">2013-09-03T17:26:00Z</dcterms:created>
  <dcterms:modified xsi:type="dcterms:W3CDTF">2013-09-03T17:31:00Z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