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78A9" w:rsidRPr="007D1B66" w:rsidRDefault="004178A9" w:rsidP="001976EF">
      <w:pPr>
        <w:rPr>
          <w:sz w:val="40"/>
          <w:szCs w:val="40"/>
        </w:rPr>
      </w:pPr>
      <w:r>
        <w:rPr>
          <w:sz w:val="40"/>
          <w:szCs w:val="40"/>
        </w:rPr>
        <w:t>DAILY AGENDA- TUESDAY, APRIL 13, 2010</w:t>
      </w:r>
    </w:p>
    <w:p w:rsidR="004178A9" w:rsidRDefault="004178A9" w:rsidP="007D1B66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88"/>
        <w:gridCol w:w="7668"/>
      </w:tblGrid>
      <w:tr w:rsidR="004178A9" w:rsidTr="00470DB3">
        <w:tc>
          <w:tcPr>
            <w:tcW w:w="1188" w:type="dxa"/>
          </w:tcPr>
          <w:p w:rsidR="004178A9" w:rsidRDefault="004178A9" w:rsidP="007D1B66">
            <w:smartTag w:uri="urn:schemas-microsoft-com:office:smarttags" w:element="time">
              <w:smartTagPr>
                <w:attr w:name="Hour" w:val="18"/>
                <w:attr w:name="Minute" w:val="0"/>
              </w:smartTagPr>
              <w:r>
                <w:t>6:00-6:05</w:t>
              </w:r>
            </w:smartTag>
          </w:p>
        </w:tc>
        <w:tc>
          <w:tcPr>
            <w:tcW w:w="7668" w:type="dxa"/>
          </w:tcPr>
          <w:p w:rsidR="004178A9" w:rsidRDefault="004178A9" w:rsidP="007D1B66">
            <w:r w:rsidRPr="00470DB3">
              <w:rPr>
                <w:b/>
              </w:rPr>
              <w:t>INTRODUCTIONS</w:t>
            </w:r>
            <w:r>
              <w:t>- Students open the class website and check the Daily Agenda. Two students need to complete the final test.</w:t>
            </w:r>
          </w:p>
        </w:tc>
      </w:tr>
      <w:tr w:rsidR="004178A9" w:rsidTr="00470DB3">
        <w:tc>
          <w:tcPr>
            <w:tcW w:w="1188" w:type="dxa"/>
          </w:tcPr>
          <w:p w:rsidR="004178A9" w:rsidRDefault="004178A9" w:rsidP="007D1B66">
            <w:r>
              <w:t>6:05-6:25</w:t>
            </w:r>
          </w:p>
        </w:tc>
        <w:tc>
          <w:tcPr>
            <w:tcW w:w="7668" w:type="dxa"/>
          </w:tcPr>
          <w:p w:rsidR="004178A9" w:rsidRDefault="004178A9" w:rsidP="007D1B66">
            <w:r w:rsidRPr="00470DB3">
              <w:rPr>
                <w:b/>
              </w:rPr>
              <w:t>REVIEW</w:t>
            </w:r>
            <w:r>
              <w:t xml:space="preserve">- Students complete the following review questions from yesterday’s </w:t>
            </w:r>
            <w:r w:rsidRPr="00470DB3">
              <w:rPr>
                <w:u w:val="single"/>
              </w:rPr>
              <w:t>Introduction to Excel</w:t>
            </w:r>
            <w:r>
              <w:t>-Lesson.</w:t>
            </w:r>
          </w:p>
          <w:p w:rsidR="004178A9" w:rsidRDefault="004178A9" w:rsidP="007D1B66"/>
          <w:p w:rsidR="004178A9" w:rsidRDefault="004178A9" w:rsidP="00470DB3">
            <w:pPr>
              <w:numPr>
                <w:ilvl w:val="0"/>
                <w:numId w:val="8"/>
              </w:numPr>
            </w:pPr>
            <w:r>
              <w:t>What are the three main types of data that can be entered in a cell?</w:t>
            </w:r>
          </w:p>
          <w:p w:rsidR="004178A9" w:rsidRDefault="004178A9" w:rsidP="00470DB3">
            <w:pPr>
              <w:numPr>
                <w:ilvl w:val="0"/>
                <w:numId w:val="8"/>
              </w:numPr>
            </w:pPr>
            <w:r>
              <w:t>In what way do labels or values have alignment when entered in a cell?</w:t>
            </w:r>
          </w:p>
          <w:p w:rsidR="004178A9" w:rsidRDefault="004178A9" w:rsidP="00470DB3">
            <w:pPr>
              <w:numPr>
                <w:ilvl w:val="0"/>
                <w:numId w:val="8"/>
              </w:numPr>
            </w:pPr>
            <w:r>
              <w:t>What does it mean when a value is entered in a cell and the value appears in like (1.23 E14)? What type of notation is this? What does it mean when it appears as pound symbols (###)?</w:t>
            </w:r>
          </w:p>
          <w:p w:rsidR="004178A9" w:rsidRDefault="004178A9" w:rsidP="00470DB3">
            <w:pPr>
              <w:numPr>
                <w:ilvl w:val="0"/>
                <w:numId w:val="8"/>
              </w:numPr>
            </w:pPr>
            <w:r>
              <w:t>Can a number be a label? How do you enter it as a label? What is the meaning of a numeric label?</w:t>
            </w:r>
          </w:p>
          <w:p w:rsidR="004178A9" w:rsidRDefault="004178A9" w:rsidP="00470DB3">
            <w:pPr>
              <w:numPr>
                <w:ilvl w:val="0"/>
                <w:numId w:val="8"/>
              </w:numPr>
            </w:pPr>
            <w:r>
              <w:t xml:space="preserve">When does the mouse cursor become a two arrows cursor( an arrow to the left and an arrow to the right)? </w:t>
            </w:r>
          </w:p>
          <w:p w:rsidR="004178A9" w:rsidRDefault="004178A9" w:rsidP="00470DB3">
            <w:pPr>
              <w:numPr>
                <w:ilvl w:val="0"/>
                <w:numId w:val="8"/>
              </w:numPr>
            </w:pPr>
            <w:r>
              <w:t>What are at least three ways to change the width of a column?</w:t>
            </w:r>
          </w:p>
          <w:p w:rsidR="004178A9" w:rsidRDefault="004178A9" w:rsidP="00470DB3">
            <w:pPr>
              <w:numPr>
                <w:ilvl w:val="0"/>
                <w:numId w:val="8"/>
              </w:numPr>
            </w:pPr>
            <w:r>
              <w:t>How do you use a template?</w:t>
            </w:r>
          </w:p>
          <w:p w:rsidR="004178A9" w:rsidRDefault="004178A9" w:rsidP="00470DB3">
            <w:pPr>
              <w:ind w:left="360"/>
            </w:pPr>
          </w:p>
        </w:tc>
      </w:tr>
      <w:tr w:rsidR="004178A9" w:rsidTr="00470DB3">
        <w:tc>
          <w:tcPr>
            <w:tcW w:w="1188" w:type="dxa"/>
          </w:tcPr>
          <w:p w:rsidR="004178A9" w:rsidRDefault="004178A9" w:rsidP="007D1B66">
            <w:r>
              <w:t>6:25-7:35</w:t>
            </w:r>
          </w:p>
        </w:tc>
        <w:tc>
          <w:tcPr>
            <w:tcW w:w="7668" w:type="dxa"/>
          </w:tcPr>
          <w:p w:rsidR="004178A9" w:rsidRDefault="004178A9" w:rsidP="007D1B66">
            <w:r w:rsidRPr="00470DB3">
              <w:rPr>
                <w:b/>
              </w:rPr>
              <w:t>NEW SKILL/OBJECTIVE</w:t>
            </w:r>
            <w:r>
              <w:t>- but related to yesterday.</w:t>
            </w:r>
          </w:p>
          <w:p w:rsidR="004178A9" w:rsidRDefault="004178A9" w:rsidP="00470DB3">
            <w:pPr>
              <w:tabs>
                <w:tab w:val="left" w:pos="2010"/>
              </w:tabs>
            </w:pPr>
            <w:r>
              <w:tab/>
            </w:r>
          </w:p>
          <w:p w:rsidR="004178A9" w:rsidRDefault="004178A9" w:rsidP="00A8642A">
            <w:r w:rsidRPr="00470DB3">
              <w:rPr>
                <w:b/>
              </w:rPr>
              <w:t>A. Entering Labels(Exercise 2 page 356).</w:t>
            </w:r>
          </w:p>
          <w:p w:rsidR="004178A9" w:rsidRDefault="004178A9" w:rsidP="00470DB3">
            <w:pPr>
              <w:numPr>
                <w:ilvl w:val="0"/>
                <w:numId w:val="10"/>
              </w:numPr>
            </w:pPr>
            <w:r>
              <w:t>Determination of type of cells based on characters.</w:t>
            </w:r>
          </w:p>
          <w:p w:rsidR="004178A9" w:rsidRDefault="004178A9" w:rsidP="00470DB3">
            <w:pPr>
              <w:numPr>
                <w:ilvl w:val="0"/>
                <w:numId w:val="10"/>
              </w:numPr>
            </w:pPr>
            <w:r>
              <w:t>How to finalize the entry of a label.</w:t>
            </w:r>
          </w:p>
          <w:p w:rsidR="004178A9" w:rsidRDefault="004178A9" w:rsidP="00470DB3">
            <w:pPr>
              <w:numPr>
                <w:ilvl w:val="0"/>
                <w:numId w:val="10"/>
              </w:numPr>
            </w:pPr>
            <w:r>
              <w:t>How to make adjustments so that a long label can appear on the cell(wider) and formula bar(taller).</w:t>
            </w:r>
          </w:p>
          <w:p w:rsidR="004178A9" w:rsidRDefault="004178A9" w:rsidP="00470DB3">
            <w:pPr>
              <w:numPr>
                <w:ilvl w:val="0"/>
                <w:numId w:val="10"/>
              </w:numPr>
            </w:pPr>
            <w:r>
              <w:t>Alignment position of a label vs. Alignment position of a number.</w:t>
            </w:r>
          </w:p>
          <w:p w:rsidR="004178A9" w:rsidRDefault="004178A9" w:rsidP="00A8642A"/>
          <w:p w:rsidR="004178A9" w:rsidRDefault="004178A9" w:rsidP="00A8642A">
            <w:r w:rsidRPr="00470DB3">
              <w:rPr>
                <w:b/>
              </w:rPr>
              <w:t>B. AutoComplete and Picking from a Drop Down List (Ex. 3 page 374).</w:t>
            </w:r>
          </w:p>
          <w:p w:rsidR="004178A9" w:rsidRDefault="004178A9" w:rsidP="00470DB3">
            <w:pPr>
              <w:numPr>
                <w:ilvl w:val="0"/>
                <w:numId w:val="12"/>
              </w:numPr>
            </w:pPr>
            <w:r>
              <w:t>AutoComplete- Command that allows to enter labels in a list automatically. Requirement- Contiguous and same column</w:t>
            </w:r>
          </w:p>
          <w:p w:rsidR="004178A9" w:rsidRPr="00461B6B" w:rsidRDefault="004178A9" w:rsidP="00470DB3">
            <w:pPr>
              <w:numPr>
                <w:ilvl w:val="0"/>
                <w:numId w:val="12"/>
              </w:numPr>
            </w:pPr>
            <w:r>
              <w:t>Pick List- Command that allows using the right mouse button to enter repeated information. Requirements- Contiguous and same column.</w:t>
            </w:r>
          </w:p>
          <w:p w:rsidR="004178A9" w:rsidRDefault="004178A9" w:rsidP="00A8642A"/>
          <w:p w:rsidR="004178A9" w:rsidRDefault="004178A9" w:rsidP="00A8642A">
            <w:r w:rsidRPr="00470DB3">
              <w:rPr>
                <w:b/>
              </w:rPr>
              <w:t>C. Entering Numeric Labels and Values (Ex. 4 page 379-380)</w:t>
            </w:r>
          </w:p>
          <w:p w:rsidR="004178A9" w:rsidRDefault="004178A9" w:rsidP="00470DB3">
            <w:pPr>
              <w:numPr>
                <w:ilvl w:val="0"/>
                <w:numId w:val="16"/>
              </w:numPr>
            </w:pPr>
            <w:r>
              <w:t>Characters used for a value.</w:t>
            </w:r>
          </w:p>
          <w:p w:rsidR="004178A9" w:rsidRDefault="004178A9" w:rsidP="00470DB3">
            <w:pPr>
              <w:numPr>
                <w:ilvl w:val="0"/>
                <w:numId w:val="16"/>
              </w:numPr>
            </w:pPr>
            <w:r>
              <w:t>Entering Number- Basic info about Pounds and Scientific Notation.</w:t>
            </w:r>
          </w:p>
          <w:p w:rsidR="004178A9" w:rsidRPr="00470DB3" w:rsidRDefault="004178A9" w:rsidP="00470DB3">
            <w:pPr>
              <w:numPr>
                <w:ilvl w:val="1"/>
                <w:numId w:val="16"/>
              </w:numPr>
              <w:rPr>
                <w:b/>
              </w:rPr>
            </w:pPr>
            <w:r w:rsidRPr="00470DB3">
              <w:rPr>
                <w:b/>
              </w:rPr>
              <w:t>Changing Column Widths (Quick Adj or Number Adj) (Ex. 4 page 381)</w:t>
            </w:r>
          </w:p>
          <w:p w:rsidR="004178A9" w:rsidRDefault="004178A9" w:rsidP="00470DB3">
            <w:pPr>
              <w:numPr>
                <w:ilvl w:val="1"/>
                <w:numId w:val="16"/>
              </w:numPr>
            </w:pPr>
            <w:r>
              <w:t>Will focus later on Formats for Numbers (Ex. 9)</w:t>
            </w:r>
          </w:p>
          <w:p w:rsidR="004178A9" w:rsidRDefault="004178A9" w:rsidP="00470DB3">
            <w:pPr>
              <w:numPr>
                <w:ilvl w:val="0"/>
                <w:numId w:val="16"/>
              </w:numPr>
            </w:pPr>
            <w:r>
              <w:t>Entering a Numeric Label, Entering a Date</w:t>
            </w:r>
          </w:p>
          <w:p w:rsidR="004178A9" w:rsidRPr="00B96A61" w:rsidRDefault="004178A9" w:rsidP="00470DB3">
            <w:pPr>
              <w:ind w:left="360"/>
            </w:pPr>
          </w:p>
          <w:p w:rsidR="004178A9" w:rsidRPr="00470DB3" w:rsidRDefault="004178A9" w:rsidP="00A8642A">
            <w:pPr>
              <w:rPr>
                <w:b/>
              </w:rPr>
            </w:pPr>
            <w:r w:rsidRPr="00470DB3">
              <w:rPr>
                <w:b/>
              </w:rPr>
              <w:t>D. Creating a Series using the Fill Handle (Ex. 4 page 380).</w:t>
            </w:r>
          </w:p>
          <w:p w:rsidR="004178A9" w:rsidRDefault="004178A9" w:rsidP="00470DB3">
            <w:pPr>
              <w:ind w:left="360"/>
            </w:pPr>
            <w:r>
              <w:t>1) Can be created vertically and horizontally. Requirements- Contiguous cells and at least two repetitions of the sequence of the series.</w:t>
            </w:r>
          </w:p>
          <w:p w:rsidR="004178A9" w:rsidRDefault="004178A9" w:rsidP="00470DB3">
            <w:pPr>
              <w:ind w:left="360"/>
            </w:pPr>
            <w:r>
              <w:t xml:space="preserve">a) Examples- Dates, Days, Increments, Names, </w:t>
            </w:r>
          </w:p>
          <w:p w:rsidR="004178A9" w:rsidRDefault="004178A9" w:rsidP="007D1B66"/>
          <w:p w:rsidR="004178A9" w:rsidRPr="00470DB3" w:rsidRDefault="004178A9" w:rsidP="007D1B66">
            <w:pPr>
              <w:rPr>
                <w:b/>
                <w:u w:val="single"/>
              </w:rPr>
            </w:pPr>
            <w:r w:rsidRPr="00470DB3">
              <w:rPr>
                <w:b/>
                <w:u w:val="single"/>
              </w:rPr>
              <w:t>QUESTIONS TO BE ANSWERED WITH TODAY’s LESSON</w:t>
            </w:r>
          </w:p>
          <w:p w:rsidR="004178A9" w:rsidRDefault="004178A9" w:rsidP="007D1B66"/>
          <w:p w:rsidR="004178A9" w:rsidRDefault="004178A9" w:rsidP="00470DB3">
            <w:pPr>
              <w:numPr>
                <w:ilvl w:val="0"/>
                <w:numId w:val="19"/>
              </w:numPr>
            </w:pPr>
            <w:r>
              <w:t>How do you make a formula bar taller?</w:t>
            </w:r>
          </w:p>
          <w:p w:rsidR="004178A9" w:rsidRDefault="004178A9" w:rsidP="00470DB3">
            <w:pPr>
              <w:numPr>
                <w:ilvl w:val="0"/>
                <w:numId w:val="19"/>
              </w:numPr>
            </w:pPr>
            <w:r>
              <w:t>What are the two requirements needed to use AutoComplete or Pick from a Drop Down List?</w:t>
            </w:r>
          </w:p>
          <w:p w:rsidR="004178A9" w:rsidRDefault="004178A9" w:rsidP="00470DB3">
            <w:pPr>
              <w:numPr>
                <w:ilvl w:val="0"/>
                <w:numId w:val="19"/>
              </w:numPr>
            </w:pPr>
            <w:r>
              <w:t>How to make a series (copying text and formatting) using the fill handle and the AutoFill Options drop down arrow. (1,2,3,1,2,3)</w:t>
            </w:r>
          </w:p>
          <w:p w:rsidR="004178A9" w:rsidRDefault="004178A9" w:rsidP="00470DB3">
            <w:pPr>
              <w:numPr>
                <w:ilvl w:val="0"/>
                <w:numId w:val="19"/>
              </w:numPr>
            </w:pPr>
            <w:r>
              <w:t>What is a fill handle? What does the pointer/cursor look like?</w:t>
            </w:r>
          </w:p>
          <w:p w:rsidR="004178A9" w:rsidRDefault="004178A9" w:rsidP="00470DB3">
            <w:pPr>
              <w:numPr>
                <w:ilvl w:val="0"/>
                <w:numId w:val="19"/>
              </w:numPr>
            </w:pPr>
            <w:r>
              <w:t>What are the requirements to create a series with a fill handle?</w:t>
            </w:r>
          </w:p>
          <w:p w:rsidR="004178A9" w:rsidRPr="00E351A5" w:rsidRDefault="004178A9" w:rsidP="00470DB3">
            <w:pPr>
              <w:ind w:left="360"/>
            </w:pPr>
          </w:p>
        </w:tc>
      </w:tr>
      <w:tr w:rsidR="004178A9" w:rsidTr="00470DB3">
        <w:tc>
          <w:tcPr>
            <w:tcW w:w="1188" w:type="dxa"/>
          </w:tcPr>
          <w:p w:rsidR="004178A9" w:rsidRDefault="004178A9" w:rsidP="004F7572">
            <w:r>
              <w:t>7:35-8:45</w:t>
            </w:r>
          </w:p>
        </w:tc>
        <w:tc>
          <w:tcPr>
            <w:tcW w:w="7668" w:type="dxa"/>
          </w:tcPr>
          <w:p w:rsidR="004178A9" w:rsidRDefault="004178A9" w:rsidP="004F7572">
            <w:r w:rsidRPr="00470DB3">
              <w:rPr>
                <w:b/>
              </w:rPr>
              <w:t xml:space="preserve">CLASSWORK ACTIVITY- </w:t>
            </w:r>
            <w:r>
              <w:t>Complete Exercise 03 and</w:t>
            </w:r>
          </w:p>
          <w:p w:rsidR="004178A9" w:rsidRPr="001976EF" w:rsidRDefault="004178A9" w:rsidP="004F7572">
            <w:r>
              <w:t xml:space="preserve">Exercise 04MAAC Invoice_xx page 384-385 </w:t>
            </w:r>
          </w:p>
        </w:tc>
      </w:tr>
      <w:tr w:rsidR="004178A9" w:rsidTr="00470DB3">
        <w:trPr>
          <w:trHeight w:val="530"/>
        </w:trPr>
        <w:tc>
          <w:tcPr>
            <w:tcW w:w="1188" w:type="dxa"/>
          </w:tcPr>
          <w:p w:rsidR="004178A9" w:rsidRDefault="004178A9" w:rsidP="004F7572">
            <w:r>
              <w:t>8:45-9:00</w:t>
            </w:r>
          </w:p>
        </w:tc>
        <w:tc>
          <w:tcPr>
            <w:tcW w:w="7668" w:type="dxa"/>
          </w:tcPr>
          <w:p w:rsidR="004178A9" w:rsidRPr="001976EF" w:rsidRDefault="004178A9" w:rsidP="004F7572">
            <w:r w:rsidRPr="00470DB3">
              <w:rPr>
                <w:b/>
              </w:rPr>
              <w:t xml:space="preserve">REVIEW- </w:t>
            </w:r>
            <w:r>
              <w:t xml:space="preserve">Review today’s objectives. Answer any questions. </w:t>
            </w:r>
          </w:p>
        </w:tc>
      </w:tr>
    </w:tbl>
    <w:p w:rsidR="004178A9" w:rsidRDefault="004178A9" w:rsidP="00717443">
      <w:pPr>
        <w:jc w:val="center"/>
        <w:rPr>
          <w:sz w:val="32"/>
          <w:szCs w:val="32"/>
        </w:rPr>
      </w:pPr>
    </w:p>
    <w:p w:rsidR="004178A9" w:rsidRPr="00717443" w:rsidRDefault="004178A9" w:rsidP="00717443">
      <w:pPr>
        <w:jc w:val="center"/>
        <w:rPr>
          <w:sz w:val="32"/>
          <w:szCs w:val="32"/>
        </w:rPr>
      </w:pPr>
      <w:r w:rsidRPr="00717443">
        <w:rPr>
          <w:sz w:val="32"/>
          <w:szCs w:val="32"/>
        </w:rPr>
        <w:t>LESSON OBJECTIVES- SWBAT</w:t>
      </w:r>
      <w:r>
        <w:rPr>
          <w:sz w:val="32"/>
          <w:szCs w:val="32"/>
        </w:rPr>
        <w:t>- Tuesday April 13, 2010</w:t>
      </w:r>
    </w:p>
    <w:p w:rsidR="004178A9" w:rsidRDefault="004178A9" w:rsidP="006B2D86"/>
    <w:p w:rsidR="004178A9" w:rsidRDefault="004178A9" w:rsidP="001976EF">
      <w:pPr>
        <w:numPr>
          <w:ilvl w:val="0"/>
          <w:numId w:val="7"/>
        </w:numPr>
      </w:pPr>
      <w:r w:rsidRPr="00F12CC8">
        <w:rPr>
          <w:u w:val="single"/>
        </w:rPr>
        <w:t>Review</w:t>
      </w:r>
      <w:r>
        <w:t xml:space="preserve"> objectives from yesterday’s lesson-Navigating in the Excel Worksheet- </w:t>
      </w:r>
    </w:p>
    <w:p w:rsidR="004178A9" w:rsidRDefault="004178A9" w:rsidP="00B308BC">
      <w:pPr>
        <w:pStyle w:val="ListParagraph"/>
        <w:numPr>
          <w:ilvl w:val="1"/>
          <w:numId w:val="7"/>
        </w:numPr>
      </w:pPr>
      <w:r>
        <w:t xml:space="preserve">Questions and Objectives are above. </w:t>
      </w:r>
    </w:p>
    <w:p w:rsidR="004178A9" w:rsidRDefault="004178A9" w:rsidP="007B430D">
      <w:pPr>
        <w:pStyle w:val="ListParagraph"/>
        <w:numPr>
          <w:ilvl w:val="0"/>
          <w:numId w:val="7"/>
        </w:numPr>
      </w:pPr>
      <w:r w:rsidRPr="007B430D">
        <w:rPr>
          <w:u w:val="single"/>
        </w:rPr>
        <w:t>Today’s Topic/Objective</w:t>
      </w:r>
      <w:r>
        <w:t>- AutoFill Options and Fill Handle with a Series.</w:t>
      </w:r>
    </w:p>
    <w:p w:rsidR="004178A9" w:rsidRDefault="004178A9" w:rsidP="001976EF">
      <w:pPr>
        <w:numPr>
          <w:ilvl w:val="0"/>
          <w:numId w:val="7"/>
        </w:numPr>
      </w:pPr>
      <w:r w:rsidRPr="007B430D">
        <w:rPr>
          <w:u w:val="single"/>
        </w:rPr>
        <w:t>Review and Continue</w:t>
      </w:r>
      <w:r>
        <w:t xml:space="preserve"> Today’s Objectives-</w:t>
      </w:r>
    </w:p>
    <w:p w:rsidR="004178A9" w:rsidRDefault="004178A9" w:rsidP="00635A8A">
      <w:pPr>
        <w:numPr>
          <w:ilvl w:val="1"/>
          <w:numId w:val="7"/>
        </w:numPr>
      </w:pPr>
      <w:r>
        <w:t>Entering Labels- Ex. 2</w:t>
      </w:r>
    </w:p>
    <w:p w:rsidR="004178A9" w:rsidRDefault="004178A9" w:rsidP="00635A8A">
      <w:pPr>
        <w:numPr>
          <w:ilvl w:val="1"/>
          <w:numId w:val="7"/>
        </w:numPr>
      </w:pPr>
      <w:r>
        <w:t>Using AutoComplete and Pick from Drop Down List-Ex. 3</w:t>
      </w:r>
    </w:p>
    <w:p w:rsidR="004178A9" w:rsidRDefault="004178A9" w:rsidP="00635A8A">
      <w:pPr>
        <w:numPr>
          <w:ilvl w:val="1"/>
          <w:numId w:val="7"/>
        </w:numPr>
      </w:pPr>
      <w:r>
        <w:t>Similarities with Word- Ex. 3</w:t>
      </w:r>
    </w:p>
    <w:p w:rsidR="004178A9" w:rsidRDefault="004178A9" w:rsidP="00635A8A">
      <w:pPr>
        <w:numPr>
          <w:ilvl w:val="1"/>
          <w:numId w:val="7"/>
        </w:numPr>
      </w:pPr>
      <w:r>
        <w:t>Entering Numeric Labels, Values, and Dates- Ex. 4</w:t>
      </w:r>
    </w:p>
    <w:p w:rsidR="004178A9" w:rsidRDefault="004178A9" w:rsidP="00635A8A">
      <w:pPr>
        <w:numPr>
          <w:ilvl w:val="1"/>
          <w:numId w:val="7"/>
        </w:numPr>
      </w:pPr>
      <w:r>
        <w:t>Changing Columns Widths- Ex. 4</w:t>
      </w:r>
    </w:p>
    <w:p w:rsidR="004178A9" w:rsidRDefault="004178A9" w:rsidP="00635A8A">
      <w:pPr>
        <w:numPr>
          <w:ilvl w:val="1"/>
          <w:numId w:val="7"/>
        </w:numPr>
      </w:pPr>
      <w:r>
        <w:t>Creating a Series using the Fill Handle- Ex. 4</w:t>
      </w:r>
    </w:p>
    <w:p w:rsidR="004178A9" w:rsidRDefault="004178A9" w:rsidP="006B2D86">
      <w:pPr>
        <w:numPr>
          <w:ilvl w:val="0"/>
          <w:numId w:val="7"/>
        </w:numPr>
      </w:pPr>
      <w:r w:rsidRPr="007B430D">
        <w:rPr>
          <w:u w:val="single"/>
        </w:rPr>
        <w:t>Complete Activity</w:t>
      </w:r>
      <w:r>
        <w:t>- Exercise 03 and Exercise 04MAAC Invoice</w:t>
      </w:r>
    </w:p>
    <w:p w:rsidR="004178A9" w:rsidRDefault="004178A9" w:rsidP="00B308BC">
      <w:pPr>
        <w:ind w:left="720"/>
      </w:pPr>
      <w:r>
        <w:t>Activity- Exercise 04Homework</w:t>
      </w:r>
    </w:p>
    <w:p w:rsidR="004178A9" w:rsidRDefault="004178A9" w:rsidP="00B308BC">
      <w:pPr>
        <w:ind w:left="720"/>
      </w:pPr>
    </w:p>
    <w:sectPr w:rsidR="004178A9" w:rsidSect="00EC53F4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67231"/>
    <w:multiLevelType w:val="hybridMultilevel"/>
    <w:tmpl w:val="801425F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02012149"/>
    <w:multiLevelType w:val="hybridMultilevel"/>
    <w:tmpl w:val="6866935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041D6F15"/>
    <w:multiLevelType w:val="hybridMultilevel"/>
    <w:tmpl w:val="F9909B2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0A5B7239"/>
    <w:multiLevelType w:val="hybridMultilevel"/>
    <w:tmpl w:val="6866935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0D1045F6"/>
    <w:multiLevelType w:val="hybridMultilevel"/>
    <w:tmpl w:val="E75A2AD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1A0D2D59"/>
    <w:multiLevelType w:val="hybridMultilevel"/>
    <w:tmpl w:val="BC72038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1D0330F0"/>
    <w:multiLevelType w:val="hybridMultilevel"/>
    <w:tmpl w:val="4F5CD774"/>
    <w:lvl w:ilvl="0" w:tplc="FE386D58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  <w:b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1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1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2B40688E"/>
    <w:multiLevelType w:val="hybridMultilevel"/>
    <w:tmpl w:val="ACFCC4F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30A554E8"/>
    <w:multiLevelType w:val="hybridMultilevel"/>
    <w:tmpl w:val="217E573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202"/>
        </w:tabs>
        <w:ind w:left="1202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922"/>
        </w:tabs>
        <w:ind w:left="19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642"/>
        </w:tabs>
        <w:ind w:left="26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62"/>
        </w:tabs>
        <w:ind w:left="336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82"/>
        </w:tabs>
        <w:ind w:left="40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02"/>
        </w:tabs>
        <w:ind w:left="48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22"/>
        </w:tabs>
        <w:ind w:left="552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42"/>
        </w:tabs>
        <w:ind w:left="6242" w:hanging="360"/>
      </w:pPr>
      <w:rPr>
        <w:rFonts w:ascii="Wingdings" w:hAnsi="Wingdings" w:hint="default"/>
      </w:rPr>
    </w:lvl>
  </w:abstractNum>
  <w:abstractNum w:abstractNumId="9">
    <w:nsid w:val="318A3751"/>
    <w:multiLevelType w:val="hybridMultilevel"/>
    <w:tmpl w:val="CA06C25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31E30BDD"/>
    <w:multiLevelType w:val="hybridMultilevel"/>
    <w:tmpl w:val="9BDE224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32065629"/>
    <w:multiLevelType w:val="hybridMultilevel"/>
    <w:tmpl w:val="ED2659E0"/>
    <w:lvl w:ilvl="0" w:tplc="040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2">
    <w:nsid w:val="323608BC"/>
    <w:multiLevelType w:val="hybridMultilevel"/>
    <w:tmpl w:val="5B7CFE92"/>
    <w:lvl w:ilvl="0" w:tplc="080A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35361824"/>
    <w:multiLevelType w:val="hybridMultilevel"/>
    <w:tmpl w:val="BD4223E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3831746F"/>
    <w:multiLevelType w:val="hybridMultilevel"/>
    <w:tmpl w:val="3F0AF674"/>
    <w:lvl w:ilvl="0" w:tplc="E65ACCEC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02"/>
        </w:tabs>
        <w:ind w:left="120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22"/>
        </w:tabs>
        <w:ind w:left="19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642"/>
        </w:tabs>
        <w:ind w:left="26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62"/>
        </w:tabs>
        <w:ind w:left="336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82"/>
        </w:tabs>
        <w:ind w:left="40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02"/>
        </w:tabs>
        <w:ind w:left="48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22"/>
        </w:tabs>
        <w:ind w:left="552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42"/>
        </w:tabs>
        <w:ind w:left="6242" w:hanging="360"/>
      </w:pPr>
      <w:rPr>
        <w:rFonts w:ascii="Wingdings" w:hAnsi="Wingdings" w:hint="default"/>
      </w:rPr>
    </w:lvl>
  </w:abstractNum>
  <w:abstractNum w:abstractNumId="15">
    <w:nsid w:val="3E131FA3"/>
    <w:multiLevelType w:val="hybridMultilevel"/>
    <w:tmpl w:val="3970EC76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2D683E7A">
      <w:start w:val="5"/>
      <w:numFmt w:val="upperLetter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E545669"/>
    <w:multiLevelType w:val="hybridMultilevel"/>
    <w:tmpl w:val="99167AF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46FF6D7B"/>
    <w:multiLevelType w:val="hybridMultilevel"/>
    <w:tmpl w:val="BD761008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47390788"/>
    <w:multiLevelType w:val="hybridMultilevel"/>
    <w:tmpl w:val="B6964D7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>
    <w:nsid w:val="55AD2538"/>
    <w:multiLevelType w:val="hybridMultilevel"/>
    <w:tmpl w:val="0FE89C86"/>
    <w:lvl w:ilvl="0" w:tplc="080A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587A0903"/>
    <w:multiLevelType w:val="hybridMultilevel"/>
    <w:tmpl w:val="49EA17DC"/>
    <w:lvl w:ilvl="0" w:tplc="1C0A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1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1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74413E05"/>
    <w:multiLevelType w:val="hybridMultilevel"/>
    <w:tmpl w:val="ED2659E0"/>
    <w:lvl w:ilvl="0" w:tplc="040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num w:numId="1">
    <w:abstractNumId w:val="14"/>
  </w:num>
  <w:num w:numId="2">
    <w:abstractNumId w:val="8"/>
  </w:num>
  <w:num w:numId="3">
    <w:abstractNumId w:val="2"/>
  </w:num>
  <w:num w:numId="4">
    <w:abstractNumId w:val="4"/>
  </w:num>
  <w:num w:numId="5">
    <w:abstractNumId w:val="10"/>
  </w:num>
  <w:num w:numId="6">
    <w:abstractNumId w:val="18"/>
  </w:num>
  <w:num w:numId="7">
    <w:abstractNumId w:val="3"/>
  </w:num>
  <w:num w:numId="8">
    <w:abstractNumId w:val="11"/>
  </w:num>
  <w:num w:numId="9">
    <w:abstractNumId w:val="13"/>
  </w:num>
  <w:num w:numId="10">
    <w:abstractNumId w:val="16"/>
  </w:num>
  <w:num w:numId="11">
    <w:abstractNumId w:val="5"/>
  </w:num>
  <w:num w:numId="12">
    <w:abstractNumId w:val="7"/>
  </w:num>
  <w:num w:numId="13">
    <w:abstractNumId w:val="9"/>
  </w:num>
  <w:num w:numId="14">
    <w:abstractNumId w:val="0"/>
  </w:num>
  <w:num w:numId="15">
    <w:abstractNumId w:val="17"/>
  </w:num>
  <w:num w:numId="16">
    <w:abstractNumId w:val="15"/>
  </w:num>
  <w:num w:numId="17">
    <w:abstractNumId w:val="12"/>
  </w:num>
  <w:num w:numId="18">
    <w:abstractNumId w:val="19"/>
  </w:num>
  <w:num w:numId="19">
    <w:abstractNumId w:val="21"/>
  </w:num>
  <w:num w:numId="20">
    <w:abstractNumId w:val="6"/>
  </w:num>
  <w:num w:numId="21">
    <w:abstractNumId w:val="20"/>
  </w:num>
  <w:num w:numId="2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20"/>
  <w:hyphenationZone w:val="425"/>
  <w:noPunctuationKerning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047D6"/>
    <w:rsid w:val="0008503A"/>
    <w:rsid w:val="00125A68"/>
    <w:rsid w:val="00173375"/>
    <w:rsid w:val="001907ED"/>
    <w:rsid w:val="00193901"/>
    <w:rsid w:val="001976EF"/>
    <w:rsid w:val="001A5C79"/>
    <w:rsid w:val="001E1B96"/>
    <w:rsid w:val="002D6FE4"/>
    <w:rsid w:val="00324D50"/>
    <w:rsid w:val="00333619"/>
    <w:rsid w:val="0033751D"/>
    <w:rsid w:val="003E071C"/>
    <w:rsid w:val="004102F7"/>
    <w:rsid w:val="004178A9"/>
    <w:rsid w:val="00461B6B"/>
    <w:rsid w:val="00470DB3"/>
    <w:rsid w:val="004B2541"/>
    <w:rsid w:val="004F7572"/>
    <w:rsid w:val="0054426F"/>
    <w:rsid w:val="00557623"/>
    <w:rsid w:val="005B6105"/>
    <w:rsid w:val="006142FC"/>
    <w:rsid w:val="00635A8A"/>
    <w:rsid w:val="0069434D"/>
    <w:rsid w:val="006954D0"/>
    <w:rsid w:val="006B2D86"/>
    <w:rsid w:val="00717443"/>
    <w:rsid w:val="007B430D"/>
    <w:rsid w:val="007D1B66"/>
    <w:rsid w:val="00803BE7"/>
    <w:rsid w:val="008D6696"/>
    <w:rsid w:val="00944B14"/>
    <w:rsid w:val="0098305B"/>
    <w:rsid w:val="009F7AF2"/>
    <w:rsid w:val="00A0685B"/>
    <w:rsid w:val="00A8642A"/>
    <w:rsid w:val="00B308BC"/>
    <w:rsid w:val="00B96A61"/>
    <w:rsid w:val="00C241C4"/>
    <w:rsid w:val="00CA6EE8"/>
    <w:rsid w:val="00D047D6"/>
    <w:rsid w:val="00D13772"/>
    <w:rsid w:val="00D46D9A"/>
    <w:rsid w:val="00D661D7"/>
    <w:rsid w:val="00E329ED"/>
    <w:rsid w:val="00E351A5"/>
    <w:rsid w:val="00E9000B"/>
    <w:rsid w:val="00EC53F4"/>
    <w:rsid w:val="00F12C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tim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53F4"/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7D1B66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B308B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2</Pages>
  <Words>497</Words>
  <Characters>2837</Characters>
  <Application>Microsoft Office Outlook</Application>
  <DocSecurity>0</DocSecurity>
  <Lines>0</Lines>
  <Paragraphs>0</Paragraphs>
  <ScaleCrop>false</ScaleCrop>
  <Company>HCData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DAILY AGENDA- MONDAY, March 29, 2009</dc:title>
  <dc:subject/>
  <dc:creator>AUTOVENTAS</dc:creator>
  <cp:keywords/>
  <dc:description/>
  <cp:lastModifiedBy>Heather</cp:lastModifiedBy>
  <cp:revision>2</cp:revision>
  <dcterms:created xsi:type="dcterms:W3CDTF">2010-04-13T19:25:00Z</dcterms:created>
  <dcterms:modified xsi:type="dcterms:W3CDTF">2010-04-13T19:25:00Z</dcterms:modified>
</cp:coreProperties>
</file>