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FD4" w:rsidRPr="007D1B66" w:rsidRDefault="00986FD4" w:rsidP="001976EF">
      <w:pPr>
        <w:rPr>
          <w:sz w:val="40"/>
          <w:szCs w:val="40"/>
        </w:rPr>
      </w:pPr>
      <w:r>
        <w:rPr>
          <w:sz w:val="40"/>
          <w:szCs w:val="40"/>
        </w:rPr>
        <w:t>DAILY AGENDA- MONDAY, April  19, 2010</w:t>
      </w:r>
    </w:p>
    <w:p w:rsidR="00986FD4" w:rsidRDefault="00986FD4" w:rsidP="007D1B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7668"/>
      </w:tblGrid>
      <w:tr w:rsidR="00986FD4" w:rsidTr="00AD6473">
        <w:tc>
          <w:tcPr>
            <w:tcW w:w="1188" w:type="dxa"/>
          </w:tcPr>
          <w:p w:rsidR="00986FD4" w:rsidRDefault="00986FD4" w:rsidP="007D1B66">
            <w:r>
              <w:t>6:00-6:15</w:t>
            </w:r>
          </w:p>
        </w:tc>
        <w:tc>
          <w:tcPr>
            <w:tcW w:w="7668" w:type="dxa"/>
          </w:tcPr>
          <w:p w:rsidR="00986FD4" w:rsidRPr="00293A38" w:rsidRDefault="00986FD4" w:rsidP="007D1B66">
            <w:r w:rsidRPr="00AD6473">
              <w:rPr>
                <w:b/>
              </w:rPr>
              <w:t>INTRODUCTIONS</w:t>
            </w:r>
            <w:r>
              <w:t>- Students open the class website and check the Daily Agenda.</w:t>
            </w:r>
          </w:p>
        </w:tc>
      </w:tr>
      <w:tr w:rsidR="00986FD4" w:rsidTr="00AD6473">
        <w:tc>
          <w:tcPr>
            <w:tcW w:w="1188" w:type="dxa"/>
          </w:tcPr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>
            <w:r>
              <w:t>6:15-6:30</w:t>
            </w:r>
          </w:p>
        </w:tc>
        <w:tc>
          <w:tcPr>
            <w:tcW w:w="7668" w:type="dxa"/>
          </w:tcPr>
          <w:p w:rsidR="00986FD4" w:rsidRDefault="00986FD4" w:rsidP="007D1B66">
            <w:pPr>
              <w:rPr>
                <w:b/>
              </w:rPr>
            </w:pPr>
          </w:p>
          <w:p w:rsidR="00986FD4" w:rsidRDefault="00986FD4" w:rsidP="007D1B66">
            <w:r w:rsidRPr="00AD6473">
              <w:rPr>
                <w:b/>
              </w:rPr>
              <w:t>REVIEW</w:t>
            </w:r>
            <w:r>
              <w:t xml:space="preserve">- Students complete the following review questions from yesterday’s </w:t>
            </w:r>
            <w:r w:rsidRPr="00AD6473">
              <w:rPr>
                <w:u w:val="single"/>
              </w:rPr>
              <w:t>Introduction to Excel</w:t>
            </w:r>
            <w:r>
              <w:t>-Lesson.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What are some of the options when you select AutoFill Options? How is it related to the use of the fill handle?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With what symbol does a formula begin?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What are three types of formulas that can be used?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What are Order of Operations? Answer this next question using the order.</w:t>
            </w:r>
          </w:p>
          <w:p w:rsidR="00986FD4" w:rsidRDefault="00986FD4" w:rsidP="005163FE">
            <w:pPr>
              <w:numPr>
                <w:ilvl w:val="1"/>
                <w:numId w:val="8"/>
              </w:numPr>
            </w:pPr>
            <w:r>
              <w:t>= 14-3*3+12/4</w:t>
            </w:r>
          </w:p>
          <w:p w:rsidR="00986FD4" w:rsidRDefault="00986FD4" w:rsidP="009C22BE">
            <w:pPr>
              <w:numPr>
                <w:ilvl w:val="0"/>
                <w:numId w:val="8"/>
              </w:numPr>
            </w:pPr>
            <w:r>
              <w:t xml:space="preserve">If you want to make a series that will make a calendar that </w:t>
            </w:r>
            <w:r w:rsidRPr="005163FE">
              <w:rPr>
                <w:b/>
                <w:u w:val="single"/>
              </w:rPr>
              <w:t>shows the date</w:t>
            </w:r>
            <w:r>
              <w:t xml:space="preserve"> only for every Monday what would be the formula?</w:t>
            </w:r>
          </w:p>
          <w:p w:rsidR="00986FD4" w:rsidRDefault="00986FD4" w:rsidP="00E94726"/>
        </w:tc>
      </w:tr>
      <w:tr w:rsidR="00986FD4" w:rsidTr="00AD6473">
        <w:tc>
          <w:tcPr>
            <w:tcW w:w="1188" w:type="dxa"/>
          </w:tcPr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>
            <w:r>
              <w:t>6:30-6:55</w:t>
            </w:r>
          </w:p>
        </w:tc>
        <w:tc>
          <w:tcPr>
            <w:tcW w:w="7668" w:type="dxa"/>
          </w:tcPr>
          <w:p w:rsidR="00986FD4" w:rsidRDefault="00986FD4" w:rsidP="00B253E0">
            <w:pPr>
              <w:rPr>
                <w:b/>
              </w:rPr>
            </w:pPr>
          </w:p>
          <w:p w:rsidR="00986FD4" w:rsidRDefault="00986FD4" w:rsidP="00B253E0">
            <w:r>
              <w:rPr>
                <w:b/>
              </w:rPr>
              <w:t xml:space="preserve">TODAY’S </w:t>
            </w:r>
            <w:r w:rsidRPr="00AD6473">
              <w:rPr>
                <w:b/>
              </w:rPr>
              <w:t xml:space="preserve"> SKILL</w:t>
            </w:r>
            <w:r>
              <w:rPr>
                <w:b/>
              </w:rPr>
              <w:t>S</w:t>
            </w:r>
            <w:r w:rsidRPr="00AD6473">
              <w:rPr>
                <w:b/>
              </w:rPr>
              <w:t>/OBJECTIVE</w:t>
            </w:r>
            <w:r>
              <w:t xml:space="preserve">- </w:t>
            </w:r>
          </w:p>
          <w:p w:rsidR="00986FD4" w:rsidRDefault="00986FD4" w:rsidP="00B253E0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Number Formats- (Ex. 5 pg. 388)</w:t>
            </w:r>
          </w:p>
          <w:p w:rsidR="00986FD4" w:rsidRPr="00F91971" w:rsidRDefault="00986FD4" w:rsidP="00287EC6">
            <w:pPr>
              <w:numPr>
                <w:ilvl w:val="0"/>
                <w:numId w:val="22"/>
              </w:numPr>
              <w:rPr>
                <w:b/>
              </w:rPr>
            </w:pPr>
            <w:r>
              <w:t>The answers to divisions can be expressed in percentage or decimal formats. You need to change the number format.</w:t>
            </w:r>
          </w:p>
          <w:p w:rsidR="00986FD4" w:rsidRDefault="00986FD4" w:rsidP="00F91971">
            <w:pPr>
              <w:rPr>
                <w:b/>
              </w:rPr>
            </w:pPr>
          </w:p>
          <w:p w:rsidR="00986FD4" w:rsidRDefault="00986FD4" w:rsidP="00B253E0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Editing Formulas- (Ex. 5 pg. 388)</w:t>
            </w:r>
          </w:p>
          <w:p w:rsidR="00986FD4" w:rsidRPr="00287EC6" w:rsidRDefault="00986FD4" w:rsidP="00287EC6">
            <w:pPr>
              <w:numPr>
                <w:ilvl w:val="0"/>
                <w:numId w:val="23"/>
              </w:numPr>
              <w:rPr>
                <w:b/>
              </w:rPr>
            </w:pPr>
            <w:r>
              <w:t xml:space="preserve"> After you entered a formula you can edit it by double clicking in the cell with the answer and making the changes or:</w:t>
            </w:r>
          </w:p>
          <w:p w:rsidR="00986FD4" w:rsidRPr="00A47F80" w:rsidRDefault="00986FD4" w:rsidP="00287EC6">
            <w:pPr>
              <w:numPr>
                <w:ilvl w:val="0"/>
                <w:numId w:val="23"/>
              </w:numPr>
              <w:rPr>
                <w:b/>
              </w:rPr>
            </w:pPr>
            <w:r>
              <w:t>Click on the cell once then make the changes in the formula bar.</w:t>
            </w:r>
          </w:p>
          <w:p w:rsidR="00986FD4" w:rsidRPr="009C22BE" w:rsidRDefault="00986FD4" w:rsidP="009C22BE">
            <w:pPr>
              <w:numPr>
                <w:ilvl w:val="0"/>
                <w:numId w:val="23"/>
              </w:numPr>
              <w:rPr>
                <w:b/>
              </w:rPr>
            </w:pPr>
            <w:r>
              <w:t>How the changes are made depends on what type of formula you have entered.</w:t>
            </w:r>
          </w:p>
          <w:p w:rsidR="00986FD4" w:rsidRDefault="00986FD4" w:rsidP="00F41068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Print Options in the Print Dialog Box- (Ex. 23 pg. 474)</w:t>
            </w:r>
          </w:p>
          <w:p w:rsidR="00986FD4" w:rsidRDefault="00986FD4" w:rsidP="00F41068">
            <w:pPr>
              <w:numPr>
                <w:ilvl w:val="1"/>
                <w:numId w:val="19"/>
              </w:numPr>
            </w:pPr>
            <w:r w:rsidRPr="00F41068">
              <w:t>Active worksheet can be printed with QuickPrint</w:t>
            </w:r>
            <w:r>
              <w:t>.</w:t>
            </w:r>
          </w:p>
          <w:p w:rsidR="00986FD4" w:rsidRDefault="00986FD4" w:rsidP="00F41068">
            <w:pPr>
              <w:numPr>
                <w:ilvl w:val="1"/>
                <w:numId w:val="19"/>
              </w:numPr>
            </w:pPr>
            <w:r>
              <w:t>When using the Print Dialog Box you have three sections:</w:t>
            </w:r>
          </w:p>
          <w:p w:rsidR="00986FD4" w:rsidRDefault="00986FD4" w:rsidP="005F3807">
            <w:pPr>
              <w:numPr>
                <w:ilvl w:val="2"/>
                <w:numId w:val="19"/>
              </w:numPr>
            </w:pPr>
            <w:r>
              <w:t xml:space="preserve">Printer </w:t>
            </w:r>
          </w:p>
          <w:p w:rsidR="00986FD4" w:rsidRDefault="00986FD4" w:rsidP="005F3807">
            <w:pPr>
              <w:numPr>
                <w:ilvl w:val="2"/>
                <w:numId w:val="19"/>
              </w:numPr>
            </w:pPr>
            <w:smartTag w:uri="urn:schemas-microsoft-com:office:smarttags" w:element="PlaceType">
              <w:smartTag w:uri="urn:schemas-microsoft-com:office:smarttags" w:element="PlaceName">
                <w:smartTag w:uri="urn:schemas-microsoft-com:office:smarttags" w:element="place">
                  <w:smartTag w:uri="urn:schemas-microsoft-com:office:smarttags" w:element="PlaceName">
                    <w:r>
                      <w:t>Print</w:t>
                    </w:r>
                  </w:smartTag>
                </w:smartTag>
                <w:r>
                  <w:t xml:space="preserve"> </w:t>
                </w:r>
                <w:smartTag w:uri="urn:schemas-microsoft-com:office:smarttags" w:element="PlaceType">
                  <w:r>
                    <w:t>Range</w:t>
                  </w:r>
                </w:smartTag>
              </w:smartTag>
            </w:smartTag>
          </w:p>
          <w:p w:rsidR="00986FD4" w:rsidRDefault="00986FD4" w:rsidP="005F3807">
            <w:pPr>
              <w:numPr>
                <w:ilvl w:val="2"/>
                <w:numId w:val="19"/>
              </w:numPr>
            </w:pPr>
            <w:r>
              <w:t>Print What</w:t>
            </w:r>
          </w:p>
          <w:p w:rsidR="00986FD4" w:rsidRDefault="00986FD4" w:rsidP="004070D0">
            <w:pPr>
              <w:numPr>
                <w:ilvl w:val="2"/>
                <w:numId w:val="19"/>
              </w:numPr>
            </w:pPr>
            <w:r>
              <w:t>Copies</w:t>
            </w:r>
          </w:p>
          <w:p w:rsidR="00986FD4" w:rsidRPr="004070D0" w:rsidRDefault="00986FD4" w:rsidP="004070D0">
            <w:pPr>
              <w:rPr>
                <w:b/>
              </w:rPr>
            </w:pPr>
            <w:r>
              <w:rPr>
                <w:b/>
              </w:rPr>
              <w:t xml:space="preserve">C1. </w:t>
            </w:r>
            <w:r w:rsidRPr="004070D0">
              <w:rPr>
                <w:b/>
              </w:rPr>
              <w:t>Print What Options</w:t>
            </w:r>
          </w:p>
          <w:p w:rsidR="00986FD4" w:rsidRDefault="00986FD4" w:rsidP="004070D0">
            <w:pPr>
              <w:numPr>
                <w:ilvl w:val="1"/>
                <w:numId w:val="19"/>
              </w:numPr>
            </w:pPr>
            <w:r>
              <w:t>You can select to print the entire workbook from this section.</w:t>
            </w:r>
          </w:p>
          <w:p w:rsidR="00986FD4" w:rsidRDefault="00986FD4" w:rsidP="00F41068">
            <w:pPr>
              <w:numPr>
                <w:ilvl w:val="1"/>
                <w:numId w:val="19"/>
              </w:numPr>
            </w:pPr>
            <w:r>
              <w:t>You can select to print a range of cells from this section but you must first select the cells within the worksheet.</w:t>
            </w:r>
          </w:p>
          <w:p w:rsidR="00986FD4" w:rsidRDefault="00986FD4" w:rsidP="004070D0">
            <w:pPr>
              <w:numPr>
                <w:ilvl w:val="1"/>
                <w:numId w:val="19"/>
              </w:numPr>
            </w:pPr>
            <w:r>
              <w:t>You c</w:t>
            </w:r>
            <w:r w:rsidRPr="00F41068">
              <w:t>an select to print multiple worksheets</w:t>
            </w:r>
            <w:r>
              <w:t>, but you must first select more than one worksheet prior to choosing to print.</w:t>
            </w:r>
          </w:p>
          <w:p w:rsidR="00986FD4" w:rsidRPr="004070D0" w:rsidRDefault="00986FD4" w:rsidP="004070D0">
            <w:r>
              <w:rPr>
                <w:b/>
              </w:rPr>
              <w:t xml:space="preserve">C2. </w:t>
            </w:r>
            <w:smartTag w:uri="urn:schemas-microsoft-com:office:smarttags" w:element="PlaceType">
              <w:smartTag w:uri="urn:schemas-microsoft-com:office:smarttags" w:element="PlaceName">
                <w:smartTag w:uri="urn:schemas-microsoft-com:office:smarttags" w:element="place">
                  <w:smartTag w:uri="urn:schemas-microsoft-com:office:smarttags" w:element="PlaceName">
                    <w:r w:rsidRPr="004070D0">
                      <w:rPr>
                        <w:b/>
                      </w:rPr>
                      <w:t>Print</w:t>
                    </w:r>
                  </w:smartTag>
                </w:smartTag>
                <w:r w:rsidRPr="004070D0">
                  <w:rPr>
                    <w:b/>
                  </w:rPr>
                  <w:t xml:space="preserve"> </w:t>
                </w:r>
                <w:smartTag w:uri="urn:schemas-microsoft-com:office:smarttags" w:element="PlaceType">
                  <w:r w:rsidRPr="004070D0">
                    <w:rPr>
                      <w:b/>
                    </w:rPr>
                    <w:t>Range</w:t>
                  </w:r>
                </w:smartTag>
              </w:smartTag>
            </w:smartTag>
          </w:p>
          <w:p w:rsidR="00986FD4" w:rsidRDefault="00986FD4" w:rsidP="004070D0">
            <w:pPr>
              <w:numPr>
                <w:ilvl w:val="1"/>
                <w:numId w:val="19"/>
              </w:numPr>
            </w:pPr>
            <w:r>
              <w:t>Choose to s</w:t>
            </w:r>
            <w:r w:rsidRPr="004070D0">
              <w:t xml:space="preserve">elect </w:t>
            </w:r>
            <w:r>
              <w:t>certain pages to print.</w:t>
            </w:r>
          </w:p>
          <w:p w:rsidR="00986FD4" w:rsidRDefault="00986FD4" w:rsidP="004070D0">
            <w:pPr>
              <w:ind w:left="720"/>
            </w:pPr>
          </w:p>
          <w:p w:rsidR="00986FD4" w:rsidRPr="004070D0" w:rsidRDefault="00986FD4" w:rsidP="004070D0">
            <w:pPr>
              <w:ind w:left="720"/>
            </w:pPr>
          </w:p>
          <w:p w:rsidR="00986FD4" w:rsidRPr="004070D0" w:rsidRDefault="00986FD4" w:rsidP="004070D0">
            <w:pPr>
              <w:rPr>
                <w:b/>
              </w:rPr>
            </w:pPr>
            <w:r>
              <w:rPr>
                <w:b/>
              </w:rPr>
              <w:t>C3. Copies</w:t>
            </w:r>
          </w:p>
          <w:p w:rsidR="00986FD4" w:rsidRPr="004070D0" w:rsidRDefault="00986FD4" w:rsidP="004070D0">
            <w:pPr>
              <w:numPr>
                <w:ilvl w:val="1"/>
                <w:numId w:val="19"/>
              </w:numPr>
              <w:rPr>
                <w:b/>
              </w:rPr>
            </w:pPr>
            <w:r>
              <w:t>Choose to select certain number of copies or to collate.</w:t>
            </w:r>
          </w:p>
          <w:p w:rsidR="00986FD4" w:rsidRPr="004070D0" w:rsidRDefault="00986FD4" w:rsidP="004070D0">
            <w:pPr>
              <w:ind w:left="720"/>
              <w:rPr>
                <w:b/>
              </w:rPr>
            </w:pPr>
          </w:p>
          <w:p w:rsidR="00986FD4" w:rsidRPr="004070D0" w:rsidRDefault="00986FD4" w:rsidP="004070D0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Page Setup Dialog Box</w:t>
            </w:r>
          </w:p>
          <w:p w:rsidR="00986FD4" w:rsidRPr="004070D0" w:rsidRDefault="00986FD4" w:rsidP="004070D0">
            <w:pPr>
              <w:numPr>
                <w:ilvl w:val="1"/>
                <w:numId w:val="19"/>
              </w:numPr>
              <w:rPr>
                <w:b/>
              </w:rPr>
            </w:pPr>
            <w:r>
              <w:t>Found in the Print Preview button or in the Ribbon.</w:t>
            </w:r>
          </w:p>
          <w:p w:rsidR="00986FD4" w:rsidRPr="004070D0" w:rsidRDefault="00986FD4" w:rsidP="004070D0">
            <w:pPr>
              <w:numPr>
                <w:ilvl w:val="1"/>
                <w:numId w:val="19"/>
              </w:numPr>
              <w:rPr>
                <w:b/>
              </w:rPr>
            </w:pPr>
            <w:r>
              <w:t>There are four sections</w:t>
            </w:r>
          </w:p>
          <w:p w:rsidR="00986FD4" w:rsidRPr="004070D0" w:rsidRDefault="00986FD4" w:rsidP="004070D0">
            <w:pPr>
              <w:numPr>
                <w:ilvl w:val="0"/>
                <w:numId w:val="26"/>
              </w:numPr>
            </w:pPr>
            <w:r w:rsidRPr="004070D0">
              <w:t>Page</w:t>
            </w:r>
          </w:p>
          <w:p w:rsidR="00986FD4" w:rsidRPr="004070D0" w:rsidRDefault="00986FD4" w:rsidP="004070D0">
            <w:pPr>
              <w:numPr>
                <w:ilvl w:val="0"/>
                <w:numId w:val="26"/>
              </w:numPr>
            </w:pPr>
            <w:r w:rsidRPr="004070D0">
              <w:t>Margins</w:t>
            </w:r>
          </w:p>
          <w:p w:rsidR="00986FD4" w:rsidRPr="004070D0" w:rsidRDefault="00986FD4" w:rsidP="004070D0">
            <w:pPr>
              <w:numPr>
                <w:ilvl w:val="0"/>
                <w:numId w:val="26"/>
              </w:numPr>
            </w:pPr>
            <w:r w:rsidRPr="004070D0">
              <w:t>Header/Footer</w:t>
            </w:r>
          </w:p>
          <w:p w:rsidR="00986FD4" w:rsidRPr="00B253E0" w:rsidRDefault="00986FD4" w:rsidP="004070D0">
            <w:pPr>
              <w:numPr>
                <w:ilvl w:val="0"/>
                <w:numId w:val="26"/>
              </w:numPr>
              <w:rPr>
                <w:b/>
              </w:rPr>
            </w:pPr>
            <w:r w:rsidRPr="004070D0">
              <w:t>Sheet</w:t>
            </w:r>
          </w:p>
        </w:tc>
      </w:tr>
      <w:tr w:rsidR="00986FD4" w:rsidTr="00AD6473">
        <w:tc>
          <w:tcPr>
            <w:tcW w:w="1188" w:type="dxa"/>
          </w:tcPr>
          <w:p w:rsidR="00986FD4" w:rsidRDefault="00986FD4" w:rsidP="00E61A14">
            <w:r>
              <w:t>7:15-8:30</w:t>
            </w:r>
          </w:p>
        </w:tc>
        <w:tc>
          <w:tcPr>
            <w:tcW w:w="7668" w:type="dxa"/>
          </w:tcPr>
          <w:p w:rsidR="00986FD4" w:rsidRPr="001976EF" w:rsidRDefault="00986FD4" w:rsidP="00E61A14">
            <w:r w:rsidRPr="00AD6473">
              <w:rPr>
                <w:b/>
              </w:rPr>
              <w:t xml:space="preserve">CLASSWORK ACTIVITY- </w:t>
            </w:r>
            <w:r>
              <w:t>Complete Exercise 23TripBudget_xx found on page 480 and in the class J Drive. Save in your ID Folder.</w:t>
            </w:r>
          </w:p>
        </w:tc>
      </w:tr>
      <w:tr w:rsidR="00986FD4" w:rsidTr="00AD6473">
        <w:trPr>
          <w:trHeight w:val="530"/>
        </w:trPr>
        <w:tc>
          <w:tcPr>
            <w:tcW w:w="1188" w:type="dxa"/>
          </w:tcPr>
          <w:p w:rsidR="00986FD4" w:rsidRDefault="00986FD4" w:rsidP="00E61A14">
            <w:r>
              <w:t>8:40-9:10</w:t>
            </w:r>
          </w:p>
        </w:tc>
        <w:tc>
          <w:tcPr>
            <w:tcW w:w="7668" w:type="dxa"/>
          </w:tcPr>
          <w:p w:rsidR="00986FD4" w:rsidRDefault="00986FD4" w:rsidP="009C22BE">
            <w:r>
              <w:t xml:space="preserve">Read about Excel from </w:t>
            </w:r>
            <w:hyperlink r:id="rId5" w:history="1">
              <w:r w:rsidRPr="00746AF9">
                <w:rPr>
                  <w:rStyle w:val="Hyperlink"/>
                </w:rPr>
                <w:t>www.microsoftoffice.com</w:t>
              </w:r>
            </w:hyperlink>
          </w:p>
          <w:p w:rsidR="00986FD4" w:rsidRPr="001976EF" w:rsidRDefault="00986FD4" w:rsidP="009C22BE">
            <w:r>
              <w:t xml:space="preserve"> </w:t>
            </w:r>
          </w:p>
        </w:tc>
      </w:tr>
    </w:tbl>
    <w:p w:rsidR="00986FD4" w:rsidRDefault="00986FD4" w:rsidP="00717443">
      <w:pPr>
        <w:jc w:val="center"/>
        <w:rPr>
          <w:sz w:val="32"/>
          <w:szCs w:val="32"/>
        </w:rPr>
      </w:pPr>
    </w:p>
    <w:p w:rsidR="00986FD4" w:rsidRPr="00717443" w:rsidRDefault="00986FD4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Monday April 19, 2010</w:t>
      </w:r>
    </w:p>
    <w:p w:rsidR="00986FD4" w:rsidRDefault="00986FD4" w:rsidP="006B2D86"/>
    <w:p w:rsidR="00986FD4" w:rsidRDefault="00986FD4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objectives from Thursday’s lesson-Introduction to Excel- </w:t>
      </w:r>
    </w:p>
    <w:p w:rsidR="00986FD4" w:rsidRDefault="00986FD4" w:rsidP="00B308BC">
      <w:pPr>
        <w:pStyle w:val="ListParagraph"/>
        <w:numPr>
          <w:ilvl w:val="1"/>
          <w:numId w:val="7"/>
        </w:numPr>
      </w:pPr>
      <w:r>
        <w:t>Understanding different types of mouse pointers where and how they are used.</w:t>
      </w:r>
    </w:p>
    <w:p w:rsidR="00986FD4" w:rsidRDefault="00986FD4" w:rsidP="00B308BC">
      <w:pPr>
        <w:pStyle w:val="ListParagraph"/>
        <w:numPr>
          <w:ilvl w:val="1"/>
          <w:numId w:val="7"/>
        </w:numPr>
      </w:pPr>
      <w:r>
        <w:t xml:space="preserve">Questions and Objectives are above. </w:t>
      </w:r>
    </w:p>
    <w:p w:rsidR="00986FD4" w:rsidRDefault="00986FD4" w:rsidP="007B430D">
      <w:pPr>
        <w:pStyle w:val="ListParagraph"/>
        <w:numPr>
          <w:ilvl w:val="0"/>
          <w:numId w:val="7"/>
        </w:numPr>
      </w:pPr>
      <w:r w:rsidRPr="007B430D">
        <w:rPr>
          <w:u w:val="single"/>
        </w:rPr>
        <w:t>Today’s Topic/Objective</w:t>
      </w:r>
      <w:r>
        <w:t>-</w:t>
      </w:r>
    </w:p>
    <w:p w:rsidR="00986FD4" w:rsidRDefault="00986FD4" w:rsidP="00E94726">
      <w:pPr>
        <w:pStyle w:val="ListParagraph"/>
        <w:numPr>
          <w:ilvl w:val="1"/>
          <w:numId w:val="7"/>
        </w:numPr>
      </w:pPr>
      <w:r>
        <w:t xml:space="preserve">How to use Number Formats, </w:t>
      </w:r>
    </w:p>
    <w:p w:rsidR="00986FD4" w:rsidRDefault="00986FD4" w:rsidP="00E94726">
      <w:pPr>
        <w:pStyle w:val="ListParagraph"/>
        <w:numPr>
          <w:ilvl w:val="1"/>
          <w:numId w:val="7"/>
        </w:numPr>
      </w:pPr>
      <w:r>
        <w:t xml:space="preserve">How to Edit Formulas, </w:t>
      </w:r>
    </w:p>
    <w:p w:rsidR="00986FD4" w:rsidRDefault="00986FD4" w:rsidP="00E94726">
      <w:pPr>
        <w:pStyle w:val="ListParagraph"/>
        <w:numPr>
          <w:ilvl w:val="1"/>
          <w:numId w:val="7"/>
        </w:numPr>
      </w:pPr>
      <w:r>
        <w:t xml:space="preserve">How to change Print Options in the Dialog Box, </w:t>
      </w:r>
    </w:p>
    <w:p w:rsidR="00986FD4" w:rsidRDefault="00986FD4" w:rsidP="00E94726">
      <w:pPr>
        <w:pStyle w:val="ListParagraph"/>
        <w:numPr>
          <w:ilvl w:val="1"/>
          <w:numId w:val="7"/>
        </w:numPr>
      </w:pPr>
      <w:r>
        <w:t>How to change Page Setup Dialog Box Options.</w:t>
      </w:r>
    </w:p>
    <w:p w:rsidR="00986FD4" w:rsidRDefault="00986FD4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 xml:space="preserve">- Exercise 23TripBudget- page 480 and </w:t>
      </w:r>
    </w:p>
    <w:p w:rsidR="00986FD4" w:rsidRDefault="00986FD4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>
        <w:t xml:space="preserve"> Print out previous exercises.</w:t>
      </w:r>
    </w:p>
    <w:p w:rsidR="00986FD4" w:rsidRDefault="00986FD4" w:rsidP="00A47F80">
      <w:pPr>
        <w:numPr>
          <w:ilvl w:val="0"/>
          <w:numId w:val="7"/>
        </w:numPr>
      </w:pPr>
      <w:r>
        <w:t>We will review the Objectives from today Monday.</w:t>
      </w:r>
    </w:p>
    <w:p w:rsidR="00986FD4" w:rsidRDefault="00986FD4" w:rsidP="00A47F80">
      <w:pPr>
        <w:numPr>
          <w:ilvl w:val="0"/>
          <w:numId w:val="7"/>
        </w:numPr>
      </w:pPr>
      <w:r>
        <w:t>DEAR TIME</w:t>
      </w:r>
    </w:p>
    <w:p w:rsidR="00986FD4" w:rsidRDefault="00986FD4" w:rsidP="00B308BC">
      <w:pPr>
        <w:ind w:left="720"/>
      </w:pPr>
    </w:p>
    <w:sectPr w:rsidR="00986FD4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5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9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5">
    <w:nsid w:val="3A2F671B"/>
    <w:multiLevelType w:val="hybridMultilevel"/>
    <w:tmpl w:val="7C6CC3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4"/>
  </w:num>
  <w:num w:numId="2">
    <w:abstractNumId w:val="8"/>
  </w:num>
  <w:num w:numId="3">
    <w:abstractNumId w:val="1"/>
  </w:num>
  <w:num w:numId="4">
    <w:abstractNumId w:val="5"/>
  </w:num>
  <w:num w:numId="5">
    <w:abstractNumId w:val="10"/>
  </w:num>
  <w:num w:numId="6">
    <w:abstractNumId w:val="20"/>
  </w:num>
  <w:num w:numId="7">
    <w:abstractNumId w:val="3"/>
  </w:num>
  <w:num w:numId="8">
    <w:abstractNumId w:val="11"/>
  </w:num>
  <w:num w:numId="9">
    <w:abstractNumId w:val="13"/>
  </w:num>
  <w:num w:numId="10">
    <w:abstractNumId w:val="18"/>
  </w:num>
  <w:num w:numId="11">
    <w:abstractNumId w:val="6"/>
  </w:num>
  <w:num w:numId="12">
    <w:abstractNumId w:val="7"/>
  </w:num>
  <w:num w:numId="13">
    <w:abstractNumId w:val="9"/>
  </w:num>
  <w:num w:numId="14">
    <w:abstractNumId w:val="0"/>
  </w:num>
  <w:num w:numId="15">
    <w:abstractNumId w:val="19"/>
  </w:num>
  <w:num w:numId="16">
    <w:abstractNumId w:val="17"/>
  </w:num>
  <w:num w:numId="17">
    <w:abstractNumId w:val="12"/>
  </w:num>
  <w:num w:numId="18">
    <w:abstractNumId w:val="22"/>
  </w:num>
  <w:num w:numId="19">
    <w:abstractNumId w:val="24"/>
  </w:num>
  <w:num w:numId="20">
    <w:abstractNumId w:val="21"/>
  </w:num>
  <w:num w:numId="21">
    <w:abstractNumId w:val="2"/>
  </w:num>
  <w:num w:numId="22">
    <w:abstractNumId w:val="15"/>
  </w:num>
  <w:num w:numId="23">
    <w:abstractNumId w:val="16"/>
  </w:num>
  <w:num w:numId="24">
    <w:abstractNumId w:val="23"/>
  </w:num>
  <w:num w:numId="25">
    <w:abstractNumId w:val="25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25942"/>
    <w:rsid w:val="0008503A"/>
    <w:rsid w:val="001172D3"/>
    <w:rsid w:val="001907ED"/>
    <w:rsid w:val="00193901"/>
    <w:rsid w:val="001976EF"/>
    <w:rsid w:val="002647C6"/>
    <w:rsid w:val="00287EC6"/>
    <w:rsid w:val="00293A38"/>
    <w:rsid w:val="002D6FE4"/>
    <w:rsid w:val="00324D50"/>
    <w:rsid w:val="00333619"/>
    <w:rsid w:val="00371245"/>
    <w:rsid w:val="003E071C"/>
    <w:rsid w:val="004070D0"/>
    <w:rsid w:val="004102F7"/>
    <w:rsid w:val="00461393"/>
    <w:rsid w:val="00461B6B"/>
    <w:rsid w:val="004B2541"/>
    <w:rsid w:val="005163FE"/>
    <w:rsid w:val="00557623"/>
    <w:rsid w:val="005B6105"/>
    <w:rsid w:val="005F3807"/>
    <w:rsid w:val="00635A8A"/>
    <w:rsid w:val="0069434D"/>
    <w:rsid w:val="006B2D86"/>
    <w:rsid w:val="006C4E34"/>
    <w:rsid w:val="00717443"/>
    <w:rsid w:val="00746AF9"/>
    <w:rsid w:val="007B430D"/>
    <w:rsid w:val="007D1B66"/>
    <w:rsid w:val="00803BE7"/>
    <w:rsid w:val="0081780E"/>
    <w:rsid w:val="008D6696"/>
    <w:rsid w:val="0094140F"/>
    <w:rsid w:val="00944B14"/>
    <w:rsid w:val="0098305B"/>
    <w:rsid w:val="00986FD4"/>
    <w:rsid w:val="009B5EAB"/>
    <w:rsid w:val="009C22BE"/>
    <w:rsid w:val="009F7AF2"/>
    <w:rsid w:val="00A47F80"/>
    <w:rsid w:val="00AD6473"/>
    <w:rsid w:val="00B222C4"/>
    <w:rsid w:val="00B253E0"/>
    <w:rsid w:val="00B308BC"/>
    <w:rsid w:val="00B96A61"/>
    <w:rsid w:val="00C241C4"/>
    <w:rsid w:val="00CA6EE8"/>
    <w:rsid w:val="00D047D6"/>
    <w:rsid w:val="00D13772"/>
    <w:rsid w:val="00D46D9A"/>
    <w:rsid w:val="00D661D7"/>
    <w:rsid w:val="00E05717"/>
    <w:rsid w:val="00E329ED"/>
    <w:rsid w:val="00E351A5"/>
    <w:rsid w:val="00E61A14"/>
    <w:rsid w:val="00E9000B"/>
    <w:rsid w:val="00E94726"/>
    <w:rsid w:val="00EE3B9F"/>
    <w:rsid w:val="00F12CC8"/>
    <w:rsid w:val="00F41068"/>
    <w:rsid w:val="00F91971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Place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42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C22B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crosoftoffic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407</Words>
  <Characters>2326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dcterms:created xsi:type="dcterms:W3CDTF">2010-04-19T17:08:00Z</dcterms:created>
  <dcterms:modified xsi:type="dcterms:W3CDTF">2010-04-19T17:08:00Z</dcterms:modified>
</cp:coreProperties>
</file>