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1F20A3" w:rsidRPr="00E46AB0" w:rsidRDefault="001F20A3" w:rsidP="007D1B66">
      <w:pPr>
        <w:rPr>
          <w:sz w:val="40"/>
          <w:szCs w:val="40"/>
        </w:rPr>
      </w:pPr>
      <w:r>
        <w:rPr>
          <w:sz w:val="40"/>
          <w:szCs w:val="40"/>
        </w:rPr>
        <w:t>DAILY AGENDA- Thursday, April 22,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1F20A3" w:rsidRPr="006B1040" w:rsidTr="00934A3B">
        <w:tc>
          <w:tcPr>
            <w:tcW w:w="1548" w:type="dxa"/>
          </w:tcPr>
          <w:p w:rsidR="001F20A3" w:rsidRPr="006B1040" w:rsidRDefault="001F20A3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6:00-6:3</w:t>
            </w:r>
            <w:r w:rsidRPr="006B1040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1F20A3" w:rsidRPr="006B1040" w:rsidRDefault="001F20A3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REVIEW</w:t>
            </w:r>
            <w:r w:rsidRPr="006B1040">
              <w:rPr>
                <w:rFonts w:ascii="Calibri" w:hAnsi="Calibri"/>
              </w:rPr>
              <w:t xml:space="preserve">- Students complete the following review questions from yesterday’s </w:t>
            </w:r>
            <w:r>
              <w:rPr>
                <w:rFonts w:ascii="Calibri" w:hAnsi="Calibri"/>
                <w:u w:val="single"/>
              </w:rPr>
              <w:t>Exercise 15&amp;18</w:t>
            </w:r>
            <w:r w:rsidRPr="006B1040">
              <w:rPr>
                <w:rFonts w:ascii="Calibri" w:hAnsi="Calibri"/>
                <w:u w:val="single"/>
              </w:rPr>
              <w:t>-Excel</w:t>
            </w:r>
            <w:r w:rsidRPr="006B1040">
              <w:rPr>
                <w:rFonts w:ascii="Calibri" w:hAnsi="Calibri"/>
              </w:rPr>
              <w:t>-Lesson.</w:t>
            </w:r>
          </w:p>
          <w:p w:rsidR="001F20A3" w:rsidRPr="006B1040" w:rsidRDefault="001F20A3" w:rsidP="00AF6025">
            <w:pPr>
              <w:rPr>
                <w:rFonts w:ascii="Calibri" w:hAnsi="Calibri"/>
              </w:rPr>
            </w:pPr>
          </w:p>
          <w:p w:rsidR="001F20A3" w:rsidRDefault="001F20A3" w:rsidP="004A21BE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In a function some information is entered into parentheses. What is the term or name of this information?</w:t>
            </w:r>
          </w:p>
          <w:p w:rsidR="001F20A3" w:rsidRDefault="001F20A3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What are some different ways that you can </w:t>
            </w:r>
            <w:r w:rsidRPr="00D13037">
              <w:rPr>
                <w:rFonts w:ascii="Calibri" w:hAnsi="Calibri"/>
                <w:b/>
                <w:sz w:val="20"/>
                <w:szCs w:val="20"/>
                <w:u w:val="single"/>
              </w:rPr>
              <w:t>calculate</w:t>
            </w:r>
            <w:r>
              <w:rPr>
                <w:rFonts w:ascii="Calibri" w:hAnsi="Calibri"/>
                <w:sz w:val="20"/>
                <w:szCs w:val="20"/>
              </w:rPr>
              <w:t xml:space="preserve"> a common function like Sum, Average, Max, Min, and/or Count?</w:t>
            </w:r>
          </w:p>
          <w:p w:rsidR="001F20A3" w:rsidRDefault="001F20A3" w:rsidP="004A21BE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difference between the common functions =Count, and =CountA?</w:t>
            </w:r>
          </w:p>
          <w:p w:rsidR="001F20A3" w:rsidRDefault="001F20A3" w:rsidP="004A21BE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are the three parts to an if function like =If(b3&gt;30,”Yes”,“No”)</w:t>
            </w:r>
          </w:p>
          <w:p w:rsidR="001F20A3" w:rsidRPr="00AF6025" w:rsidRDefault="001F20A3" w:rsidP="005334C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1F20A3" w:rsidRPr="006B1040" w:rsidTr="00934A3B">
        <w:tc>
          <w:tcPr>
            <w:tcW w:w="1548" w:type="dxa"/>
          </w:tcPr>
          <w:p w:rsidR="001F20A3" w:rsidRPr="006B1040" w:rsidRDefault="001F20A3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6:30-7</w:t>
            </w:r>
            <w:r w:rsidRPr="006B1040">
              <w:rPr>
                <w:rFonts w:ascii="Calibri" w:hAnsi="Calibri"/>
              </w:rPr>
              <w:t>:55</w:t>
            </w:r>
          </w:p>
        </w:tc>
        <w:tc>
          <w:tcPr>
            <w:tcW w:w="7308" w:type="dxa"/>
          </w:tcPr>
          <w:p w:rsidR="001F20A3" w:rsidRPr="006B1040" w:rsidRDefault="001F20A3" w:rsidP="00B253E0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 SKILLS/OBJECTIVE</w:t>
            </w:r>
            <w:r w:rsidRPr="006B1040">
              <w:rPr>
                <w:rFonts w:ascii="Calibri" w:hAnsi="Calibri"/>
              </w:rPr>
              <w:t xml:space="preserve">- </w:t>
            </w:r>
            <w:r>
              <w:rPr>
                <w:rFonts w:ascii="Calibri" w:hAnsi="Calibri"/>
              </w:rPr>
              <w:t>Working with Functions, Charts</w:t>
            </w:r>
          </w:p>
          <w:p w:rsidR="001F20A3" w:rsidRDefault="001F20A3" w:rsidP="00FB23FC">
            <w:pPr>
              <w:rPr>
                <w:rFonts w:ascii="Calibri" w:hAnsi="Calibri"/>
                <w:b/>
              </w:rPr>
            </w:pPr>
          </w:p>
          <w:p w:rsidR="001F20A3" w:rsidRDefault="001F20A3" w:rsidP="005334C7">
            <w:pPr>
              <w:numPr>
                <w:ilvl w:val="0"/>
                <w:numId w:val="19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Understanding Averageifs Functions </w:t>
            </w:r>
            <w:r w:rsidRPr="009A454C">
              <w:rPr>
                <w:rFonts w:ascii="Calibri" w:hAnsi="Calibri"/>
                <w:b/>
              </w:rPr>
              <w:t>(Exercise 18 pg. 448)</w:t>
            </w:r>
          </w:p>
          <w:p w:rsidR="001F20A3" w:rsidRPr="00FB635B" w:rsidRDefault="001F20A3" w:rsidP="008C407C">
            <w:pPr>
              <w:numPr>
                <w:ilvl w:val="0"/>
                <w:numId w:val="36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The format is AVERAGEIFS(range_to_average, range_to_test, condition)</w:t>
            </w:r>
          </w:p>
          <w:p w:rsidR="001F20A3" w:rsidRPr="00FF1085" w:rsidRDefault="001F20A3" w:rsidP="008C407C">
            <w:pPr>
              <w:numPr>
                <w:ilvl w:val="0"/>
                <w:numId w:val="36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Range_to_average is the cells in the range of cells that will be averaged if the condition is true from the range to test.</w:t>
            </w:r>
          </w:p>
          <w:p w:rsidR="001F20A3" w:rsidRPr="00FF1085" w:rsidRDefault="001F20A3" w:rsidP="008C407C">
            <w:pPr>
              <w:numPr>
                <w:ilvl w:val="0"/>
                <w:numId w:val="36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Range_to_test is the range of cells that will be tested for the condition and if the range matches the condition then they will average the other range.</w:t>
            </w:r>
          </w:p>
          <w:p w:rsidR="001F20A3" w:rsidRPr="008C407C" w:rsidRDefault="001F20A3" w:rsidP="008C407C">
            <w:pPr>
              <w:numPr>
                <w:ilvl w:val="0"/>
                <w:numId w:val="36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Condition is an expression that is true or false.</w:t>
            </w:r>
          </w:p>
          <w:p w:rsidR="001F20A3" w:rsidRPr="00FB635B" w:rsidRDefault="001F20A3" w:rsidP="008C407C">
            <w:pPr>
              <w:numPr>
                <w:ilvl w:val="0"/>
                <w:numId w:val="36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Again the Condition can be based on: a label or a value.</w:t>
            </w:r>
          </w:p>
          <w:p w:rsidR="001F20A3" w:rsidRPr="005334C7" w:rsidRDefault="001F20A3" w:rsidP="005334C7">
            <w:pPr>
              <w:numPr>
                <w:ilvl w:val="0"/>
                <w:numId w:val="36"/>
              </w:numPr>
              <w:rPr>
                <w:rFonts w:ascii="Calibri" w:hAnsi="Calibri"/>
              </w:rPr>
            </w:pPr>
            <w:r w:rsidRPr="00FB635B">
              <w:rPr>
                <w:rFonts w:ascii="Calibri" w:hAnsi="Calibri"/>
              </w:rPr>
              <w:t>With the label you can use Averageif with the values you need to use Averageifs.</w:t>
            </w:r>
          </w:p>
          <w:p w:rsidR="001F20A3" w:rsidRDefault="001F20A3" w:rsidP="000D0891">
            <w:pPr>
              <w:numPr>
                <w:ilvl w:val="0"/>
                <w:numId w:val="19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Create a Chart based on Data (Ex. 19)</w:t>
            </w:r>
          </w:p>
          <w:p w:rsidR="001F20A3" w:rsidRDefault="001F20A3" w:rsidP="0033330B">
            <w:pPr>
              <w:numPr>
                <w:ilvl w:val="1"/>
                <w:numId w:val="39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Chart Basics-Embedded vs. Chart Sheet</w:t>
            </w:r>
          </w:p>
          <w:p w:rsidR="001F20A3" w:rsidRDefault="001F20A3" w:rsidP="0033330B">
            <w:pPr>
              <w:numPr>
                <w:ilvl w:val="1"/>
                <w:numId w:val="39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Selecting Chart Data- Data Series</w:t>
            </w:r>
          </w:p>
          <w:p w:rsidR="001F20A3" w:rsidRDefault="001F20A3" w:rsidP="0033330B">
            <w:pPr>
              <w:numPr>
                <w:ilvl w:val="1"/>
                <w:numId w:val="39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Chart Elements- Plot, Legend, X Axis, Y-Axis, Labels, Titles(</w:t>
            </w:r>
            <w:smartTag w:uri="urn:schemas-microsoft-com:office:smarttags" w:element="place">
              <w:r>
                <w:rPr>
                  <w:rFonts w:ascii="Calibri" w:hAnsi="Calibri"/>
                </w:rPr>
                <w:t>Main</w:t>
              </w:r>
            </w:smartTag>
            <w:r>
              <w:rPr>
                <w:rFonts w:ascii="Calibri" w:hAnsi="Calibri"/>
              </w:rPr>
              <w:t>, Axes).</w:t>
            </w:r>
          </w:p>
          <w:p w:rsidR="001F20A3" w:rsidRDefault="001F20A3" w:rsidP="0033330B">
            <w:pPr>
              <w:numPr>
                <w:ilvl w:val="1"/>
                <w:numId w:val="39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Chart Types</w:t>
            </w:r>
          </w:p>
          <w:p w:rsidR="001F20A3" w:rsidRPr="006B1040" w:rsidRDefault="001F20A3" w:rsidP="005334C7">
            <w:pPr>
              <w:rPr>
                <w:rFonts w:ascii="Calibri" w:hAnsi="Calibri"/>
                <w:b/>
              </w:rPr>
            </w:pPr>
          </w:p>
        </w:tc>
      </w:tr>
      <w:tr w:rsidR="001F20A3" w:rsidRPr="006B1040" w:rsidTr="00934A3B">
        <w:tc>
          <w:tcPr>
            <w:tcW w:w="1548" w:type="dxa"/>
          </w:tcPr>
          <w:p w:rsidR="001F20A3" w:rsidRPr="006B1040" w:rsidRDefault="001F20A3" w:rsidP="00E61A1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6:30-7:55</w:t>
            </w:r>
          </w:p>
        </w:tc>
        <w:tc>
          <w:tcPr>
            <w:tcW w:w="7308" w:type="dxa"/>
          </w:tcPr>
          <w:p w:rsidR="001F20A3" w:rsidRPr="006B1040" w:rsidRDefault="001F20A3" w:rsidP="00E61A14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 xml:space="preserve">CLASSWORK ACTIVITY- </w:t>
            </w:r>
            <w:r>
              <w:rPr>
                <w:rFonts w:ascii="Calibri" w:hAnsi="Calibri"/>
              </w:rPr>
              <w:t>Complete filling in the Functions into the file with the Typing Pal Results and create (four) Line Charts and save</w:t>
            </w:r>
            <w:r w:rsidRPr="006B1040">
              <w:rPr>
                <w:rFonts w:ascii="Calibri" w:hAnsi="Calibri"/>
              </w:rPr>
              <w:t xml:space="preserve"> in your ID Folder.</w:t>
            </w:r>
          </w:p>
        </w:tc>
      </w:tr>
    </w:tbl>
    <w:p w:rsidR="001F20A3" w:rsidRPr="00717443" w:rsidRDefault="001F20A3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>
        <w:rPr>
          <w:sz w:val="32"/>
          <w:szCs w:val="32"/>
        </w:rPr>
        <w:t>- Thursday, 04/22/2010</w:t>
      </w:r>
    </w:p>
    <w:p w:rsidR="001F20A3" w:rsidRDefault="001F20A3" w:rsidP="00FB23FC">
      <w:pPr>
        <w:pStyle w:val="ListParagraph"/>
        <w:numPr>
          <w:ilvl w:val="0"/>
          <w:numId w:val="7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</w:p>
    <w:p w:rsidR="001F20A3" w:rsidRDefault="001F20A3" w:rsidP="00FB23FC">
      <w:pPr>
        <w:pStyle w:val="ListParagraph"/>
        <w:numPr>
          <w:ilvl w:val="2"/>
          <w:numId w:val="34"/>
        </w:numPr>
      </w:pPr>
      <w:r>
        <w:t>Review e</w:t>
      </w:r>
      <w:r w:rsidRPr="00FB23FC">
        <w:t>nter</w:t>
      </w:r>
      <w:r>
        <w:t>ing Common Functions</w:t>
      </w:r>
      <w:r w:rsidRPr="00FB23FC">
        <w:t xml:space="preserve"> </w:t>
      </w:r>
    </w:p>
    <w:p w:rsidR="001F20A3" w:rsidRDefault="001F20A3" w:rsidP="00FB23FC">
      <w:pPr>
        <w:pStyle w:val="ListParagraph"/>
        <w:numPr>
          <w:ilvl w:val="2"/>
          <w:numId w:val="34"/>
        </w:numPr>
      </w:pPr>
      <w:r w:rsidRPr="00FB23FC">
        <w:t xml:space="preserve">Understanding </w:t>
      </w:r>
      <w:r>
        <w:t xml:space="preserve">and entering </w:t>
      </w:r>
      <w:r w:rsidRPr="00FB23FC">
        <w:t xml:space="preserve">Countif or Countifs Functions </w:t>
      </w:r>
      <w:r>
        <w:t>(Ex. 18)</w:t>
      </w:r>
      <w:r w:rsidRPr="00FB23FC">
        <w:t xml:space="preserve"> </w:t>
      </w:r>
    </w:p>
    <w:p w:rsidR="001F20A3" w:rsidRDefault="001F20A3" w:rsidP="00FB23FC">
      <w:pPr>
        <w:pStyle w:val="ListParagraph"/>
        <w:numPr>
          <w:ilvl w:val="2"/>
          <w:numId w:val="34"/>
        </w:numPr>
      </w:pPr>
      <w:r w:rsidRPr="00FB23FC">
        <w:t xml:space="preserve">Understanding </w:t>
      </w:r>
      <w:r>
        <w:t xml:space="preserve">and entering </w:t>
      </w:r>
      <w:r w:rsidRPr="00FB23FC">
        <w:t>Averageif</w:t>
      </w:r>
      <w:r>
        <w:t>(</w:t>
      </w:r>
      <w:r w:rsidRPr="00FB23FC">
        <w:t>s</w:t>
      </w:r>
      <w:r>
        <w:t>)</w:t>
      </w:r>
      <w:r w:rsidRPr="00FB23FC">
        <w:t xml:space="preserve"> Functions.</w:t>
      </w:r>
    </w:p>
    <w:p w:rsidR="001F20A3" w:rsidRPr="00FB23FC" w:rsidRDefault="001F20A3" w:rsidP="00FB23FC">
      <w:pPr>
        <w:pStyle w:val="ListParagraph"/>
        <w:numPr>
          <w:ilvl w:val="2"/>
          <w:numId w:val="34"/>
        </w:numPr>
      </w:pPr>
      <w:r>
        <w:t>Inserting and Creating a Chart from Data(Ex. 19)</w:t>
      </w:r>
      <w:r w:rsidRPr="00FB23FC">
        <w:t xml:space="preserve"> </w:t>
      </w:r>
    </w:p>
    <w:p w:rsidR="001F20A3" w:rsidRDefault="001F20A3" w:rsidP="005334C7">
      <w:pPr>
        <w:numPr>
          <w:ilvl w:val="0"/>
          <w:numId w:val="7"/>
        </w:numPr>
      </w:pPr>
      <w:r w:rsidRPr="007B430D">
        <w:rPr>
          <w:u w:val="single"/>
        </w:rPr>
        <w:t>Complete Activity</w:t>
      </w:r>
      <w:r>
        <w:t xml:space="preserve">- Exercise 18SalaryFunctions_xx   and </w:t>
      </w:r>
    </w:p>
    <w:p w:rsidR="001F20A3" w:rsidRDefault="001F20A3" w:rsidP="00B308BC">
      <w:pPr>
        <w:numPr>
          <w:ilvl w:val="0"/>
          <w:numId w:val="7"/>
        </w:numPr>
      </w:pPr>
      <w:r w:rsidRPr="00AE0073">
        <w:rPr>
          <w:u w:val="single"/>
        </w:rPr>
        <w:t>Review</w:t>
      </w:r>
      <w:r w:rsidRPr="00AE0073">
        <w:t>-</w:t>
      </w:r>
      <w:r>
        <w:t xml:space="preserve"> Topics/Objectives that we covered today, Thurday.</w:t>
      </w:r>
    </w:p>
    <w:sectPr w:rsidR="001F20A3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7.5pt;height:7.5pt" o:bullet="t">
        <v:imagedata r:id="rId1" o:title=""/>
      </v:shape>
    </w:pict>
  </w:numPicBullet>
  <w:numPicBullet w:numPicBulletId="1">
    <w:pict>
      <v:shape id="_x0000_i1026" type="#_x0000_t75" style="width:7.5pt;height:7.5pt" o:bullet="t">
        <v:imagedata r:id="rId2" o:title=""/>
      </v:shape>
    </w:pict>
  </w:numPicBullet>
  <w:numPicBullet w:numPicBulletId="2">
    <w:pict>
      <v:shape id="_x0000_i1027" type="#_x0000_t75" style="width:7.5pt;height:7.5pt" o:bullet="t">
        <v:imagedata r:id="rId3" o:title=""/>
      </v:shape>
    </w:pict>
  </w:numPicBullet>
  <w:numPicBullet w:numPicBulletId="3">
    <w:pict>
      <v:shape id="_x0000_i1028" type="#_x0000_t75" style="width:11.25pt;height:11.25pt" o:bullet="t">
        <v:imagedata r:id="rId4" o:title=""/>
      </v:shape>
    </w:pict>
  </w:numPicBullet>
  <w:numPicBullet w:numPicBulletId="4">
    <w:pict>
      <v:shape id="_x0000_i1029" type="#_x0000_t75" style="width:9pt;height:9pt" o:bullet="t">
        <v:imagedata r:id="rId5" o:title=""/>
      </v:shape>
    </w:pict>
  </w:numPicBullet>
  <w:numPicBullet w:numPicBulletId="5">
    <w:pict>
      <v:shape id="_x0000_i1030" type="#_x0000_t75" style="width:9pt;height:9pt" o:bullet="t">
        <v:imagedata r:id="rId6" o:title=""/>
      </v:shape>
    </w:pict>
  </w:numPicBullet>
  <w:numPicBullet w:numPicBulletId="6">
    <w:pict>
      <v:shape id="_x0000_i1031" type="#_x0000_t75" style="width:11.25pt;height:11.25pt" o:bullet="t">
        <v:imagedata r:id="rId7" o:title=""/>
      </v:shape>
    </w:pict>
  </w:numPicBullet>
  <w:numPicBullet w:numPicBulletId="7">
    <w:pict>
      <v:shape id="_x0000_i1032" type="#_x0000_t75" style="width:9pt;height:9pt" o:bullet="t">
        <v:imagedata r:id="rId8" o:title=""/>
      </v:shape>
    </w:pict>
  </w:numPicBullet>
  <w:numPicBullet w:numPicBulletId="8">
    <w:pict>
      <v:shape id="_x0000_i1033" type="#_x0000_t75" style="width:9pt;height:9pt" o:bullet="t">
        <v:imagedata r:id="rId9" o:title=""/>
      </v:shape>
    </w:pict>
  </w:numPicBullet>
  <w:numPicBullet w:numPicBulletId="9">
    <w:pict>
      <v:shape id="_x0000_i1034" type="#_x0000_t75" style="width:11.25pt;height:11.25pt" o:bullet="t">
        <v:imagedata r:id="rId7" o:title=""/>
      </v:shape>
    </w:pict>
  </w:numPicBullet>
  <w:numPicBullet w:numPicBulletId="10">
    <w:pict>
      <v:shape id="_x0000_i1035" type="#_x0000_t75" style="width:9pt;height:9pt" o:bullet="t">
        <v:imagedata r:id="rId8" o:title=""/>
      </v:shape>
    </w:pict>
  </w:numPicBullet>
  <w:numPicBullet w:numPicBulletId="11">
    <w:pict>
      <v:shape id="_x0000_i1036" type="#_x0000_t75" style="width:9pt;height:9pt" o:bullet="t">
        <v:imagedata r:id="rId9" o:title=""/>
      </v:shape>
    </w:pict>
  </w:numPicBullet>
  <w:numPicBullet w:numPicBulletId="12">
    <w:pict>
      <v:shape id="_x0000_i1037" type="#_x0000_t75" style="width:11.25pt;height:11.25pt" o:bullet="t">
        <v:imagedata r:id="rId7" o:title=""/>
      </v:shape>
    </w:pict>
  </w:numPicBullet>
  <w:numPicBullet w:numPicBulletId="13">
    <w:pict>
      <v:shape id="_x0000_i1038" type="#_x0000_t75" style="width:9pt;height:9pt" o:bullet="t">
        <v:imagedata r:id="rId8" o:title=""/>
      </v:shape>
    </w:pict>
  </w:numPicBullet>
  <w:numPicBullet w:numPicBulletId="14">
    <w:pict>
      <v:shape id="_x0000_i1039" type="#_x0000_t75" style="width:9pt;height:9pt" o:bullet="t">
        <v:imagedata r:id="rId9" o:title=""/>
      </v:shape>
    </w:pict>
  </w:numPicBullet>
  <w:numPicBullet w:numPicBulletId="15">
    <w:pict>
      <v:shape id="_x0000_i1040" type="#_x0000_t75" style="width:11.25pt;height:11.25pt" o:bullet="t">
        <v:imagedata r:id="rId7" o:title=""/>
      </v:shape>
    </w:pict>
  </w:numPicBullet>
  <w:numPicBullet w:numPicBulletId="16">
    <w:pict>
      <v:shape id="_x0000_i1041" type="#_x0000_t75" style="width:9pt;height:9pt" o:bullet="t">
        <v:imagedata r:id="rId8" o:title=""/>
      </v:shape>
    </w:pict>
  </w:numPicBullet>
  <w:numPicBullet w:numPicBulletId="17">
    <w:pict>
      <v:shape id="_x0000_i1042" type="#_x0000_t75" style="width:9pt;height:9pt" o:bullet="t">
        <v:imagedata r:id="rId9" o:title=""/>
      </v:shape>
    </w:pict>
  </w:numPicBullet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57E5BBC"/>
    <w:multiLevelType w:val="multilevel"/>
    <w:tmpl w:val="38847B7E"/>
    <w:lvl w:ilvl="0">
      <w:start w:val="1"/>
      <w:numFmt w:val="bullet"/>
      <w:lvlText w:val=""/>
      <w:lvlPicBulletId w:val="15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6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7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">
    <w:nsid w:val="06412D13"/>
    <w:multiLevelType w:val="multilevel"/>
    <w:tmpl w:val="38847B7E"/>
    <w:lvl w:ilvl="0">
      <w:start w:val="1"/>
      <w:numFmt w:val="bullet"/>
      <w:lvlText w:val=""/>
      <w:lvlPicBulletId w:val="15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5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6F3D1D"/>
    <w:multiLevelType w:val="hybridMultilevel"/>
    <w:tmpl w:val="80BC420C"/>
    <w:lvl w:ilvl="0" w:tplc="127EAB2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cs="Times New Roman"/>
      </w:rPr>
    </w:lvl>
  </w:abstractNum>
  <w:abstractNum w:abstractNumId="7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0B911F4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">
    <w:nsid w:val="290B431A"/>
    <w:multiLevelType w:val="multilevel"/>
    <w:tmpl w:val="38847B7E"/>
    <w:lvl w:ilvl="0">
      <w:start w:val="1"/>
      <w:numFmt w:val="bullet"/>
      <w:lvlText w:val=""/>
      <w:lvlPicBulletId w:val="9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1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3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5DD0E08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9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20">
    <w:nsid w:val="3A2F671B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1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393124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5">
    <w:nsid w:val="45D008B4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6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8441047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9">
    <w:nsid w:val="4A0E4A83"/>
    <w:multiLevelType w:val="multilevel"/>
    <w:tmpl w:val="F85430CE"/>
    <w:lvl w:ilvl="0">
      <w:start w:val="4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0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2C852E7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64C117DA"/>
    <w:multiLevelType w:val="hybridMultilevel"/>
    <w:tmpl w:val="D9B44E62"/>
    <w:lvl w:ilvl="0" w:tplc="AD0AECE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6E4D484C"/>
    <w:multiLevelType w:val="multilevel"/>
    <w:tmpl w:val="44BC588A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5">
    <w:nsid w:val="707E5A68"/>
    <w:multiLevelType w:val="multilevel"/>
    <w:tmpl w:val="38847B7E"/>
    <w:lvl w:ilvl="0">
      <w:start w:val="1"/>
      <w:numFmt w:val="bullet"/>
      <w:lvlText w:val=""/>
      <w:lvlPicBulletId w:val="15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6">
    <w:nsid w:val="709D0DC0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7">
    <w:nsid w:val="788025F6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8">
    <w:nsid w:val="7C3E36BF"/>
    <w:multiLevelType w:val="multilevel"/>
    <w:tmpl w:val="38847B7E"/>
    <w:lvl w:ilvl="0">
      <w:start w:val="1"/>
      <w:numFmt w:val="bullet"/>
      <w:lvlText w:val=""/>
      <w:lvlPicBulletId w:val="15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9">
    <w:nsid w:val="7CE10A1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num w:numId="1">
    <w:abstractNumId w:val="19"/>
  </w:num>
  <w:num w:numId="2">
    <w:abstractNumId w:val="12"/>
  </w:num>
  <w:num w:numId="3">
    <w:abstractNumId w:val="1"/>
  </w:num>
  <w:num w:numId="4">
    <w:abstractNumId w:val="7"/>
  </w:num>
  <w:num w:numId="5">
    <w:abstractNumId w:val="14"/>
  </w:num>
  <w:num w:numId="6">
    <w:abstractNumId w:val="27"/>
  </w:num>
  <w:num w:numId="7">
    <w:abstractNumId w:val="5"/>
  </w:num>
  <w:num w:numId="8">
    <w:abstractNumId w:val="15"/>
  </w:num>
  <w:num w:numId="9">
    <w:abstractNumId w:val="17"/>
  </w:num>
  <w:num w:numId="10">
    <w:abstractNumId w:val="23"/>
  </w:num>
  <w:num w:numId="11">
    <w:abstractNumId w:val="8"/>
  </w:num>
  <w:num w:numId="12">
    <w:abstractNumId w:val="11"/>
  </w:num>
  <w:num w:numId="13">
    <w:abstractNumId w:val="13"/>
  </w:num>
  <w:num w:numId="14">
    <w:abstractNumId w:val="0"/>
  </w:num>
  <w:num w:numId="15">
    <w:abstractNumId w:val="26"/>
  </w:num>
  <w:num w:numId="16">
    <w:abstractNumId w:val="22"/>
  </w:num>
  <w:num w:numId="17">
    <w:abstractNumId w:val="16"/>
  </w:num>
  <w:num w:numId="18">
    <w:abstractNumId w:val="31"/>
  </w:num>
  <w:num w:numId="19">
    <w:abstractNumId w:val="33"/>
  </w:num>
  <w:num w:numId="20">
    <w:abstractNumId w:val="30"/>
  </w:num>
  <w:num w:numId="21">
    <w:abstractNumId w:val="4"/>
  </w:num>
  <w:num w:numId="22">
    <w:abstractNumId w:val="20"/>
  </w:num>
  <w:num w:numId="23">
    <w:abstractNumId w:val="21"/>
  </w:num>
  <w:num w:numId="24">
    <w:abstractNumId w:val="32"/>
  </w:num>
  <w:num w:numId="25">
    <w:abstractNumId w:val="37"/>
  </w:num>
  <w:num w:numId="26">
    <w:abstractNumId w:val="6"/>
  </w:num>
  <w:num w:numId="27">
    <w:abstractNumId w:val="39"/>
  </w:num>
  <w:num w:numId="28">
    <w:abstractNumId w:val="24"/>
  </w:num>
  <w:num w:numId="29">
    <w:abstractNumId w:val="10"/>
  </w:num>
  <w:num w:numId="30">
    <w:abstractNumId w:val="28"/>
  </w:num>
  <w:num w:numId="31">
    <w:abstractNumId w:val="18"/>
  </w:num>
  <w:num w:numId="32">
    <w:abstractNumId w:val="36"/>
  </w:num>
  <w:num w:numId="33">
    <w:abstractNumId w:val="25"/>
  </w:num>
  <w:num w:numId="34">
    <w:abstractNumId w:val="9"/>
  </w:num>
  <w:num w:numId="35">
    <w:abstractNumId w:val="34"/>
  </w:num>
  <w:num w:numId="36">
    <w:abstractNumId w:val="2"/>
  </w:num>
  <w:num w:numId="37">
    <w:abstractNumId w:val="35"/>
  </w:num>
  <w:num w:numId="38">
    <w:abstractNumId w:val="38"/>
  </w:num>
  <w:num w:numId="39">
    <w:abstractNumId w:val="3"/>
  </w:num>
  <w:num w:numId="40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stylePaneFormatFilter w:val="3F01"/>
  <w:defaultTabStop w:val="720"/>
  <w:hyphenationZone w:val="425"/>
  <w:defaultTableStyle w:val="TableTheme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47D6"/>
    <w:rsid w:val="00003BE4"/>
    <w:rsid w:val="000168BA"/>
    <w:rsid w:val="00025942"/>
    <w:rsid w:val="00052479"/>
    <w:rsid w:val="00056E0E"/>
    <w:rsid w:val="0008503A"/>
    <w:rsid w:val="000D0891"/>
    <w:rsid w:val="001172D3"/>
    <w:rsid w:val="0012195A"/>
    <w:rsid w:val="00123335"/>
    <w:rsid w:val="001907ED"/>
    <w:rsid w:val="00193901"/>
    <w:rsid w:val="001976EF"/>
    <w:rsid w:val="001F20A3"/>
    <w:rsid w:val="00213F0C"/>
    <w:rsid w:val="00235226"/>
    <w:rsid w:val="002647C6"/>
    <w:rsid w:val="00287EC6"/>
    <w:rsid w:val="00293A38"/>
    <w:rsid w:val="002C0780"/>
    <w:rsid w:val="002D6FE4"/>
    <w:rsid w:val="00324D50"/>
    <w:rsid w:val="0033330B"/>
    <w:rsid w:val="00333619"/>
    <w:rsid w:val="00356CDD"/>
    <w:rsid w:val="00371245"/>
    <w:rsid w:val="003E071C"/>
    <w:rsid w:val="004070D0"/>
    <w:rsid w:val="004102F7"/>
    <w:rsid w:val="00461393"/>
    <w:rsid w:val="00461B6B"/>
    <w:rsid w:val="004A21BE"/>
    <w:rsid w:val="004B2541"/>
    <w:rsid w:val="005163FE"/>
    <w:rsid w:val="00521C8B"/>
    <w:rsid w:val="00522677"/>
    <w:rsid w:val="00532FD4"/>
    <w:rsid w:val="005334C7"/>
    <w:rsid w:val="00557623"/>
    <w:rsid w:val="005B6105"/>
    <w:rsid w:val="005D10AF"/>
    <w:rsid w:val="005F3807"/>
    <w:rsid w:val="00605EAC"/>
    <w:rsid w:val="00635A8A"/>
    <w:rsid w:val="0069434D"/>
    <w:rsid w:val="006B1040"/>
    <w:rsid w:val="006B2D86"/>
    <w:rsid w:val="006C4E34"/>
    <w:rsid w:val="006E0E99"/>
    <w:rsid w:val="00717443"/>
    <w:rsid w:val="007B430D"/>
    <w:rsid w:val="007D1B66"/>
    <w:rsid w:val="00803BE7"/>
    <w:rsid w:val="0081780E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F7AF2"/>
    <w:rsid w:val="00A47F80"/>
    <w:rsid w:val="00A81A07"/>
    <w:rsid w:val="00AD6473"/>
    <w:rsid w:val="00AE0073"/>
    <w:rsid w:val="00AF6025"/>
    <w:rsid w:val="00B253E0"/>
    <w:rsid w:val="00B306B1"/>
    <w:rsid w:val="00B308BC"/>
    <w:rsid w:val="00B46760"/>
    <w:rsid w:val="00B96A61"/>
    <w:rsid w:val="00BC53EA"/>
    <w:rsid w:val="00C241C4"/>
    <w:rsid w:val="00C350BD"/>
    <w:rsid w:val="00C40A84"/>
    <w:rsid w:val="00CA6EE8"/>
    <w:rsid w:val="00D047D6"/>
    <w:rsid w:val="00D13037"/>
    <w:rsid w:val="00D13772"/>
    <w:rsid w:val="00D20A07"/>
    <w:rsid w:val="00D46D9A"/>
    <w:rsid w:val="00D65C11"/>
    <w:rsid w:val="00D661D7"/>
    <w:rsid w:val="00DE6858"/>
    <w:rsid w:val="00E05717"/>
    <w:rsid w:val="00E329ED"/>
    <w:rsid w:val="00E351A5"/>
    <w:rsid w:val="00E46AB0"/>
    <w:rsid w:val="00E61A14"/>
    <w:rsid w:val="00E9000B"/>
    <w:rsid w:val="00E902F2"/>
    <w:rsid w:val="00EA4DDA"/>
    <w:rsid w:val="00F12CC8"/>
    <w:rsid w:val="00F40F9B"/>
    <w:rsid w:val="00F41068"/>
    <w:rsid w:val="00F55658"/>
    <w:rsid w:val="00F91971"/>
    <w:rsid w:val="00FB23FC"/>
    <w:rsid w:val="00FB635B"/>
    <w:rsid w:val="00FF1085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05EAC"/>
    <w:rPr>
      <w:rFonts w:ascii="Cambria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605EAC"/>
    <w:rPr>
      <w:rFonts w:ascii="Cambria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605EAC"/>
    <w:rPr>
      <w:rFonts w:ascii="Cambria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605EAC"/>
    <w:rPr>
      <w:rFonts w:ascii="Calibri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605EAC"/>
    <w:rPr>
      <w:rFonts w:ascii="Calibri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605EAC"/>
    <w:rPr>
      <w:rFonts w:ascii="Calibri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288</Words>
  <Characters>1642</Characters>
  <Application>Microsoft Office Outlook</Application>
  <DocSecurity>0</DocSecurity>
  <Lines>0</Lines>
  <Paragraphs>0</Paragraphs>
  <ScaleCrop>false</ScaleCrop>
  <Company>HCData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Heather</cp:lastModifiedBy>
  <cp:revision>2</cp:revision>
  <dcterms:created xsi:type="dcterms:W3CDTF">2010-04-22T17:40:00Z</dcterms:created>
  <dcterms:modified xsi:type="dcterms:W3CDTF">2010-04-22T17:40:00Z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