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DB2E98" w:rsidRPr="00E46AB0" w:rsidRDefault="00DB2E98" w:rsidP="00EE575A">
      <w:pPr>
        <w:jc w:val="center"/>
        <w:rPr>
          <w:sz w:val="40"/>
          <w:szCs w:val="40"/>
        </w:rPr>
      </w:pPr>
      <w:r>
        <w:rPr>
          <w:sz w:val="40"/>
          <w:szCs w:val="40"/>
        </w:rPr>
        <w:t>DAILY AGENDA- Tues, April</w:t>
      </w:r>
      <w:r w:rsidRPr="007D1B66">
        <w:rPr>
          <w:sz w:val="40"/>
          <w:szCs w:val="40"/>
        </w:rPr>
        <w:t>,</w:t>
      </w:r>
      <w:r>
        <w:rPr>
          <w:sz w:val="40"/>
          <w:szCs w:val="40"/>
        </w:rPr>
        <w:t xml:space="preserve"> 27 2010</w:t>
      </w:r>
    </w:p>
    <w:tbl>
      <w:tblPr>
        <w:tblW w:w="0" w:type="auto"/>
        <w:tblBorders>
          <w:top w:val="single" w:sz="8" w:space="0" w:color="CC9966"/>
          <w:left w:val="single" w:sz="8" w:space="0" w:color="CC9966"/>
          <w:bottom w:val="single" w:sz="8" w:space="0" w:color="CC9966"/>
          <w:right w:val="single" w:sz="8" w:space="0" w:color="CC9966"/>
          <w:insideH w:val="single" w:sz="8" w:space="0" w:color="CC9966"/>
          <w:insideV w:val="single" w:sz="8" w:space="0" w:color="CC9966"/>
        </w:tblBorders>
        <w:tblLook w:val="01E0"/>
      </w:tblPr>
      <w:tblGrid>
        <w:gridCol w:w="1548"/>
        <w:gridCol w:w="7308"/>
      </w:tblGrid>
      <w:tr w:rsidR="00DB2E98" w:rsidRPr="006B1040" w:rsidTr="00934A3B">
        <w:tc>
          <w:tcPr>
            <w:tcW w:w="1548" w:type="dxa"/>
          </w:tcPr>
          <w:p w:rsidR="00DB2E98" w:rsidRPr="006B1040" w:rsidRDefault="00DB2E98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6:05-6:15</w:t>
            </w:r>
          </w:p>
        </w:tc>
        <w:tc>
          <w:tcPr>
            <w:tcW w:w="7308" w:type="dxa"/>
          </w:tcPr>
          <w:p w:rsidR="00DB2E98" w:rsidRPr="006B1040" w:rsidRDefault="00DB2E98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REVIEW</w:t>
            </w:r>
            <w:r w:rsidRPr="006B1040">
              <w:rPr>
                <w:rFonts w:ascii="Calibri" w:hAnsi="Calibri"/>
              </w:rPr>
              <w:t>- Students complete the follow</w:t>
            </w:r>
            <w:r>
              <w:rPr>
                <w:rFonts w:ascii="Calibri" w:hAnsi="Calibri"/>
              </w:rPr>
              <w:t>ing review question and review activities from Thurs</w:t>
            </w:r>
            <w:r w:rsidRPr="006B1040">
              <w:rPr>
                <w:rFonts w:ascii="Calibri" w:hAnsi="Calibri"/>
              </w:rPr>
              <w:t xml:space="preserve">day’s </w:t>
            </w:r>
            <w:r>
              <w:rPr>
                <w:rFonts w:ascii="Calibri" w:hAnsi="Calibri"/>
                <w:u w:val="single"/>
              </w:rPr>
              <w:t>Exercise 18</w:t>
            </w:r>
            <w:r w:rsidRPr="006B1040">
              <w:rPr>
                <w:rFonts w:ascii="Calibri" w:hAnsi="Calibri"/>
                <w:u w:val="single"/>
              </w:rPr>
              <w:t>-Excel</w:t>
            </w:r>
            <w:r w:rsidRPr="006B1040">
              <w:rPr>
                <w:rFonts w:ascii="Calibri" w:hAnsi="Calibri"/>
              </w:rPr>
              <w:t>-Lesson</w:t>
            </w:r>
            <w:r>
              <w:rPr>
                <w:rFonts w:ascii="Calibri" w:hAnsi="Calibri"/>
              </w:rPr>
              <w:t>- Using AverageIfS</w:t>
            </w:r>
          </w:p>
          <w:p w:rsidR="00DB2E98" w:rsidRPr="006B1040" w:rsidRDefault="00DB2E98" w:rsidP="00AF6025">
            <w:pPr>
              <w:rPr>
                <w:rFonts w:ascii="Calibri" w:hAnsi="Calibri"/>
              </w:rPr>
            </w:pPr>
          </w:p>
          <w:p w:rsidR="00DB2E98" w:rsidRDefault="00DB2E98" w:rsidP="0086405B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Countif and AverageIf Functions can be label based or value based. What is the difference between these two functions? </w:t>
            </w:r>
          </w:p>
          <w:p w:rsidR="00DB2E98" w:rsidRDefault="00DB2E98" w:rsidP="001D3A01">
            <w:pPr>
              <w:numPr>
                <w:ilvl w:val="1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do you need for label based and what do you need for value based?</w:t>
            </w:r>
          </w:p>
          <w:p w:rsidR="00DB2E98" w:rsidRDefault="00DB2E98" w:rsidP="005A6B28">
            <w:pPr>
              <w:ind w:left="360"/>
              <w:rPr>
                <w:rFonts w:ascii="Calibri" w:hAnsi="Calibri"/>
                <w:sz w:val="20"/>
                <w:szCs w:val="20"/>
              </w:rPr>
            </w:pPr>
          </w:p>
          <w:p w:rsidR="00DB2E98" w:rsidRDefault="00DB2E98" w:rsidP="0086405B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Please Open today’s file found on the Website and save in your ID Folder replacing the file that you currently have.</w:t>
            </w:r>
          </w:p>
          <w:p w:rsidR="00DB2E98" w:rsidRDefault="00DB2E98" w:rsidP="005A6B28">
            <w:pPr>
              <w:rPr>
                <w:rFonts w:ascii="Calibri" w:hAnsi="Calibri"/>
                <w:sz w:val="20"/>
                <w:szCs w:val="20"/>
              </w:rPr>
            </w:pPr>
          </w:p>
          <w:p w:rsidR="00DB2E98" w:rsidRDefault="00DB2E98" w:rsidP="0086405B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After you have saved the new file please do the following:</w:t>
            </w:r>
          </w:p>
          <w:p w:rsidR="00DB2E98" w:rsidRDefault="00DB2E98" w:rsidP="005A6B28">
            <w:pPr>
              <w:pStyle w:val="ListParagraph"/>
              <w:spacing w:line="276" w:lineRule="auto"/>
              <w:ind w:left="360"/>
              <w:rPr>
                <w:rFonts w:ascii="Calibri" w:hAnsi="Calibri"/>
                <w:sz w:val="20"/>
                <w:szCs w:val="20"/>
              </w:rPr>
            </w:pPr>
          </w:p>
          <w:p w:rsidR="00DB2E98" w:rsidRPr="0086405B" w:rsidRDefault="00DB2E98" w:rsidP="00DF06D9">
            <w:pPr>
              <w:pStyle w:val="ListParagraph"/>
              <w:numPr>
                <w:ilvl w:val="1"/>
                <w:numId w:val="8"/>
              </w:numPr>
              <w:spacing w:line="276" w:lineRule="auto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Finish filling out Countifs and AverageIfs Functions</w:t>
            </w:r>
          </w:p>
          <w:p w:rsidR="00DB2E98" w:rsidRPr="00AF6025" w:rsidRDefault="00DB2E98" w:rsidP="00DF06D9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DB2E98" w:rsidRPr="006B1040" w:rsidTr="00934A3B">
        <w:tc>
          <w:tcPr>
            <w:tcW w:w="1548" w:type="dxa"/>
          </w:tcPr>
          <w:p w:rsidR="00DB2E98" w:rsidRPr="006B1040" w:rsidRDefault="00DB2E98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6:20-6</w:t>
            </w:r>
            <w:r w:rsidRPr="006B1040">
              <w:rPr>
                <w:rFonts w:ascii="Calibri" w:hAnsi="Calibri"/>
              </w:rPr>
              <w:t>:55</w:t>
            </w:r>
          </w:p>
        </w:tc>
        <w:tc>
          <w:tcPr>
            <w:tcW w:w="7308" w:type="dxa"/>
          </w:tcPr>
          <w:p w:rsidR="00DB2E98" w:rsidRDefault="00DB2E98" w:rsidP="00B253E0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TODAY’S SKILLS/OBJECTIVE</w:t>
            </w:r>
            <w:r>
              <w:rPr>
                <w:rFonts w:ascii="Calibri" w:hAnsi="Calibri"/>
                <w:b/>
              </w:rPr>
              <w:t>S</w:t>
            </w:r>
            <w:r w:rsidRPr="006B1040">
              <w:rPr>
                <w:rFonts w:ascii="Calibri" w:hAnsi="Calibri"/>
              </w:rPr>
              <w:t xml:space="preserve">- </w:t>
            </w:r>
          </w:p>
          <w:p w:rsidR="00DB2E98" w:rsidRPr="00C26755" w:rsidRDefault="00DB2E98" w:rsidP="005A6B28">
            <w:pPr>
              <w:numPr>
                <w:ilvl w:val="0"/>
                <w:numId w:val="44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How to Create a Chart Using Data (Ex. 19)</w:t>
            </w:r>
          </w:p>
          <w:p w:rsidR="00DB2E98" w:rsidRPr="00C26755" w:rsidRDefault="00DB2E98" w:rsidP="005A6B28">
            <w:pPr>
              <w:numPr>
                <w:ilvl w:val="1"/>
                <w:numId w:val="39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Chart Basics-Embedded vs. Chart Sheet</w:t>
            </w:r>
          </w:p>
          <w:p w:rsidR="00DB2E98" w:rsidRPr="00C26755" w:rsidRDefault="00DB2E98" w:rsidP="005A6B28">
            <w:pPr>
              <w:numPr>
                <w:ilvl w:val="1"/>
                <w:numId w:val="39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Selecting Chart Data- Data Series</w:t>
            </w:r>
          </w:p>
          <w:p w:rsidR="00DB2E98" w:rsidRPr="00C26755" w:rsidRDefault="00DB2E98" w:rsidP="005A6B28">
            <w:pPr>
              <w:numPr>
                <w:ilvl w:val="1"/>
                <w:numId w:val="39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Chart Elements- Plot, Legend, X Axis, Y-Axis, Labels, Titles(</w:t>
            </w:r>
            <w:smartTag w:uri="urn:schemas-microsoft-com:office:smarttags" w:element="place">
              <w:r w:rsidRPr="00C26755">
                <w:rPr>
                  <w:rFonts w:ascii="Calibri" w:hAnsi="Calibri"/>
                  <w:i/>
                  <w:sz w:val="22"/>
                  <w:szCs w:val="22"/>
                </w:rPr>
                <w:t>Main</w:t>
              </w:r>
            </w:smartTag>
            <w:r w:rsidRPr="00C26755">
              <w:rPr>
                <w:rFonts w:ascii="Calibri" w:hAnsi="Calibri"/>
                <w:i/>
                <w:sz w:val="22"/>
                <w:szCs w:val="22"/>
              </w:rPr>
              <w:t>, Axes).</w:t>
            </w:r>
          </w:p>
          <w:p w:rsidR="00DB2E98" w:rsidRPr="00C26755" w:rsidRDefault="00DB2E98" w:rsidP="005A6B28">
            <w:pPr>
              <w:numPr>
                <w:ilvl w:val="1"/>
                <w:numId w:val="39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Chart Types</w:t>
            </w:r>
          </w:p>
          <w:p w:rsidR="00DB2E98" w:rsidRPr="00C26755" w:rsidRDefault="00DB2E98" w:rsidP="005A6B28">
            <w:pPr>
              <w:ind w:left="720"/>
              <w:rPr>
                <w:rFonts w:ascii="Calibri" w:hAnsi="Calibri"/>
                <w:i/>
              </w:rPr>
            </w:pPr>
          </w:p>
          <w:p w:rsidR="00DB2E98" w:rsidRPr="00C26755" w:rsidRDefault="00DB2E98" w:rsidP="005A6B28">
            <w:pPr>
              <w:numPr>
                <w:ilvl w:val="0"/>
                <w:numId w:val="44"/>
              </w:numPr>
              <w:rPr>
                <w:rFonts w:ascii="Calibri" w:hAnsi="Calibri"/>
                <w:b/>
                <w:i/>
              </w:rPr>
            </w:pPr>
            <w:r w:rsidRPr="00C26755">
              <w:rPr>
                <w:rFonts w:ascii="Calibri" w:hAnsi="Calibri"/>
                <w:b/>
                <w:i/>
                <w:sz w:val="22"/>
                <w:szCs w:val="22"/>
              </w:rPr>
              <w:t xml:space="preserve">Creating Charts </w:t>
            </w:r>
          </w:p>
          <w:p w:rsidR="00DB2E98" w:rsidRPr="00C26755" w:rsidRDefault="00DB2E98" w:rsidP="005A6B28">
            <w:pPr>
              <w:numPr>
                <w:ilvl w:val="0"/>
                <w:numId w:val="33"/>
              </w:numPr>
              <w:rPr>
                <w:rFonts w:ascii="Calibri" w:hAnsi="Calibri"/>
                <w:b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After you finish entering the condition functions use the File found on the Website to create three types of charts. A line chart, a pie chart, and a bar graph.</w:t>
            </w:r>
          </w:p>
          <w:p w:rsidR="00DB2E98" w:rsidRPr="00C26755" w:rsidRDefault="00DB2E98" w:rsidP="005A6B28">
            <w:pPr>
              <w:numPr>
                <w:ilvl w:val="0"/>
                <w:numId w:val="43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 xml:space="preserve">Use all the </w:t>
            </w:r>
            <w:r>
              <w:rPr>
                <w:rFonts w:ascii="Calibri" w:hAnsi="Calibri"/>
                <w:i/>
                <w:sz w:val="22"/>
                <w:szCs w:val="22"/>
              </w:rPr>
              <w:t>averages</w:t>
            </w:r>
            <w:r w:rsidRPr="00C26755">
              <w:rPr>
                <w:rFonts w:ascii="Calibri" w:hAnsi="Calibri"/>
                <w:i/>
                <w:sz w:val="22"/>
                <w:szCs w:val="22"/>
              </w:rPr>
              <w:t xml:space="preserve"> along with the salary data to enter a line chart.</w:t>
            </w:r>
          </w:p>
          <w:p w:rsidR="00DB2E98" w:rsidRPr="00C26755" w:rsidRDefault="00DB2E98" w:rsidP="005A6B28">
            <w:pPr>
              <w:numPr>
                <w:ilvl w:val="0"/>
                <w:numId w:val="43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Use the CountIfs results to enter a pie chart.</w:t>
            </w:r>
          </w:p>
          <w:p w:rsidR="00DB2E98" w:rsidRPr="00C26755" w:rsidRDefault="00DB2E98" w:rsidP="005A6B28">
            <w:pPr>
              <w:numPr>
                <w:ilvl w:val="0"/>
                <w:numId w:val="43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 xml:space="preserve">Use the </w:t>
            </w:r>
            <w:r>
              <w:rPr>
                <w:rFonts w:ascii="Calibri" w:hAnsi="Calibri"/>
                <w:i/>
                <w:sz w:val="22"/>
                <w:szCs w:val="22"/>
              </w:rPr>
              <w:t>Count</w:t>
            </w:r>
            <w:r w:rsidRPr="00C26755">
              <w:rPr>
                <w:rFonts w:ascii="Calibri" w:hAnsi="Calibri"/>
                <w:i/>
                <w:sz w:val="22"/>
                <w:szCs w:val="22"/>
              </w:rPr>
              <w:t>ifs results to enter a bar graph.</w:t>
            </w:r>
          </w:p>
          <w:p w:rsidR="00DB2E98" w:rsidRPr="006B1040" w:rsidRDefault="00DB2E98" w:rsidP="00003E18">
            <w:pPr>
              <w:rPr>
                <w:rFonts w:ascii="Calibri" w:hAnsi="Calibri"/>
                <w:b/>
              </w:rPr>
            </w:pPr>
          </w:p>
        </w:tc>
      </w:tr>
      <w:tr w:rsidR="00DB2E98" w:rsidRPr="006B1040" w:rsidTr="00934A3B">
        <w:trPr>
          <w:trHeight w:val="692"/>
        </w:trPr>
        <w:tc>
          <w:tcPr>
            <w:tcW w:w="1548" w:type="dxa"/>
          </w:tcPr>
          <w:p w:rsidR="00DB2E98" w:rsidRPr="006B1040" w:rsidRDefault="00DB2E98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6:20-6:55</w:t>
            </w:r>
          </w:p>
          <w:p w:rsidR="00DB2E98" w:rsidRPr="006B1040" w:rsidRDefault="00DB2E98" w:rsidP="007D1B66">
            <w:pPr>
              <w:rPr>
                <w:rFonts w:ascii="Calibri" w:hAnsi="Calibri"/>
              </w:rPr>
            </w:pPr>
          </w:p>
        </w:tc>
        <w:tc>
          <w:tcPr>
            <w:tcW w:w="7308" w:type="dxa"/>
          </w:tcPr>
          <w:p w:rsidR="00DB2E98" w:rsidRDefault="00DB2E98" w:rsidP="00461393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CLASSWORK ACTIVITY</w:t>
            </w:r>
            <w:r w:rsidRPr="006B1040">
              <w:rPr>
                <w:rFonts w:ascii="Calibri" w:hAnsi="Calibri"/>
              </w:rPr>
              <w:t xml:space="preserve">- </w:t>
            </w:r>
          </w:p>
          <w:p w:rsidR="00DB2E98" w:rsidRDefault="00DB2E98" w:rsidP="00461393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Complete the activities for file TypingPalResults and save</w:t>
            </w:r>
            <w:r w:rsidRPr="006B1040">
              <w:rPr>
                <w:rFonts w:ascii="Calibri" w:hAnsi="Calibri"/>
              </w:rPr>
              <w:t xml:space="preserve"> in your ID Folder.</w:t>
            </w:r>
          </w:p>
          <w:p w:rsidR="00DB2E98" w:rsidRDefault="00DB2E98" w:rsidP="00461393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 xml:space="preserve">For </w:t>
            </w:r>
            <w:r>
              <w:rPr>
                <w:rFonts w:ascii="Calibri" w:hAnsi="Calibri"/>
              </w:rPr>
              <w:t>the charts for today please print with:</w:t>
            </w:r>
          </w:p>
          <w:p w:rsidR="00DB2E98" w:rsidRDefault="00DB2E98" w:rsidP="00056E0E">
            <w:pPr>
              <w:numPr>
                <w:ilvl w:val="0"/>
                <w:numId w:val="29"/>
              </w:num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 xml:space="preserve">a header </w:t>
            </w:r>
            <w:r>
              <w:rPr>
                <w:rFonts w:ascii="Calibri" w:hAnsi="Calibri"/>
              </w:rPr>
              <w:t xml:space="preserve">with your name/file name/date assigned </w:t>
            </w:r>
            <w:r w:rsidRPr="006B1040">
              <w:rPr>
                <w:rFonts w:ascii="Calibri" w:hAnsi="Calibri"/>
              </w:rPr>
              <w:t xml:space="preserve">and </w:t>
            </w:r>
          </w:p>
          <w:p w:rsidR="00DB2E98" w:rsidRPr="001D3A01" w:rsidRDefault="00DB2E98" w:rsidP="00056E0E">
            <w:pPr>
              <w:numPr>
                <w:ilvl w:val="0"/>
                <w:numId w:val="29"/>
              </w:numPr>
              <w:rPr>
                <w:rFonts w:ascii="Calibri" w:hAnsi="Calibri"/>
              </w:rPr>
            </w:pPr>
            <w:r w:rsidRPr="001D3A01">
              <w:rPr>
                <w:rFonts w:ascii="Calibri" w:hAnsi="Calibri"/>
              </w:rPr>
              <w:t xml:space="preserve">Make sure you only print the </w:t>
            </w:r>
            <w:r>
              <w:rPr>
                <w:rFonts w:ascii="Calibri" w:hAnsi="Calibri"/>
              </w:rPr>
              <w:t>chart</w:t>
            </w:r>
            <w:r w:rsidRPr="001D3A01">
              <w:rPr>
                <w:rFonts w:ascii="Calibri" w:hAnsi="Calibri"/>
              </w:rPr>
              <w:t xml:space="preserve"> to maximum page size</w:t>
            </w:r>
            <w:r>
              <w:rPr>
                <w:rFonts w:ascii="Calibri" w:hAnsi="Calibri"/>
              </w:rPr>
              <w:t xml:space="preserve">, choosing Portrait or </w:t>
            </w:r>
            <w:r w:rsidRPr="001D3A01">
              <w:rPr>
                <w:rFonts w:ascii="Calibri" w:hAnsi="Calibri"/>
              </w:rPr>
              <w:t>Landscape.</w:t>
            </w:r>
          </w:p>
          <w:p w:rsidR="00DB2E98" w:rsidRPr="006B1040" w:rsidRDefault="00DB2E98" w:rsidP="00056E0E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 xml:space="preserve"> </w:t>
            </w:r>
          </w:p>
        </w:tc>
      </w:tr>
      <w:tr w:rsidR="00DB2E98" w:rsidRPr="006B1040" w:rsidTr="00934A3B">
        <w:trPr>
          <w:trHeight w:val="530"/>
        </w:trPr>
        <w:tc>
          <w:tcPr>
            <w:tcW w:w="1548" w:type="dxa"/>
          </w:tcPr>
          <w:p w:rsidR="00DB2E98" w:rsidRPr="006B1040" w:rsidRDefault="00DB2E98" w:rsidP="00E61A1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7:20</w:t>
            </w:r>
            <w:r w:rsidRPr="006B1040">
              <w:rPr>
                <w:rFonts w:ascii="Calibri" w:hAnsi="Calibri"/>
              </w:rPr>
              <w:t>-9:00</w:t>
            </w:r>
          </w:p>
        </w:tc>
        <w:tc>
          <w:tcPr>
            <w:tcW w:w="7308" w:type="dxa"/>
          </w:tcPr>
          <w:p w:rsidR="00DB2E98" w:rsidRPr="006B1040" w:rsidRDefault="00DB2E98" w:rsidP="00E61A14">
            <w:p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Complete Final Microsoft Excel Test Review Questions</w:t>
            </w:r>
          </w:p>
        </w:tc>
      </w:tr>
    </w:tbl>
    <w:p w:rsidR="00DB2E98" w:rsidRDefault="00DB2E98" w:rsidP="00717443">
      <w:pPr>
        <w:jc w:val="center"/>
        <w:rPr>
          <w:sz w:val="32"/>
          <w:szCs w:val="32"/>
        </w:rPr>
      </w:pPr>
    </w:p>
    <w:p w:rsidR="00DB2E98" w:rsidRDefault="00DB2E98" w:rsidP="00717443">
      <w:pPr>
        <w:jc w:val="center"/>
        <w:rPr>
          <w:sz w:val="32"/>
          <w:szCs w:val="32"/>
        </w:rPr>
      </w:pPr>
    </w:p>
    <w:p w:rsidR="00DB2E98" w:rsidRDefault="00DB2E98" w:rsidP="00717443">
      <w:pPr>
        <w:jc w:val="center"/>
        <w:rPr>
          <w:sz w:val="32"/>
          <w:szCs w:val="32"/>
        </w:rPr>
      </w:pPr>
    </w:p>
    <w:p w:rsidR="00DB2E98" w:rsidRPr="00717443" w:rsidRDefault="00DB2E98" w:rsidP="00717443">
      <w:pPr>
        <w:jc w:val="center"/>
        <w:rPr>
          <w:sz w:val="32"/>
          <w:szCs w:val="32"/>
        </w:rPr>
      </w:pPr>
      <w:r w:rsidRPr="00717443">
        <w:rPr>
          <w:sz w:val="32"/>
          <w:szCs w:val="32"/>
        </w:rPr>
        <w:t>LESSON OBJECTIVES- SWBAT</w:t>
      </w:r>
      <w:r>
        <w:rPr>
          <w:sz w:val="32"/>
          <w:szCs w:val="32"/>
        </w:rPr>
        <w:t>- Tues., April 27, 2010</w:t>
      </w:r>
    </w:p>
    <w:p w:rsidR="00DB2E98" w:rsidRPr="001D3A01" w:rsidRDefault="00DB2E98" w:rsidP="001D3A01">
      <w:pPr>
        <w:ind w:left="720"/>
      </w:pPr>
    </w:p>
    <w:p w:rsidR="00DB2E98" w:rsidRDefault="00DB2E98" w:rsidP="001976EF">
      <w:pPr>
        <w:numPr>
          <w:ilvl w:val="0"/>
          <w:numId w:val="7"/>
        </w:numPr>
      </w:pPr>
      <w:r w:rsidRPr="00F12CC8">
        <w:rPr>
          <w:u w:val="single"/>
        </w:rPr>
        <w:t>Review</w:t>
      </w:r>
      <w:r>
        <w:t xml:space="preserve"> question and activities for objectives from Monday’s lesson-</w:t>
      </w:r>
    </w:p>
    <w:p w:rsidR="00DB2E98" w:rsidRDefault="00DB2E98" w:rsidP="00B308BC">
      <w:pPr>
        <w:pStyle w:val="ListParagraph"/>
        <w:numPr>
          <w:ilvl w:val="1"/>
          <w:numId w:val="7"/>
        </w:numPr>
      </w:pPr>
      <w:r>
        <w:t>Entering Countifs and AverageIfs Functions using Label Based or Value Based.</w:t>
      </w:r>
    </w:p>
    <w:p w:rsidR="00DB2E98" w:rsidRDefault="00DB2E98" w:rsidP="00B308BC">
      <w:pPr>
        <w:pStyle w:val="ListParagraph"/>
        <w:numPr>
          <w:ilvl w:val="1"/>
          <w:numId w:val="7"/>
        </w:numPr>
      </w:pPr>
      <w:r>
        <w:t xml:space="preserve">Questions and Activities are above. </w:t>
      </w:r>
    </w:p>
    <w:p w:rsidR="00DB2E98" w:rsidRDefault="00DB2E98" w:rsidP="00FB23FC">
      <w:pPr>
        <w:pStyle w:val="ListParagraph"/>
        <w:numPr>
          <w:ilvl w:val="0"/>
          <w:numId w:val="7"/>
        </w:numPr>
      </w:pPr>
      <w:r w:rsidRPr="00FB23FC">
        <w:rPr>
          <w:u w:val="single"/>
        </w:rPr>
        <w:t>Today’s Topics/Objectives</w:t>
      </w:r>
      <w:r w:rsidRPr="00FB23FC">
        <w:t xml:space="preserve">- </w:t>
      </w:r>
    </w:p>
    <w:p w:rsidR="00DB2E98" w:rsidRDefault="00DB2E98" w:rsidP="001D3A01">
      <w:pPr>
        <w:pStyle w:val="ListParagraph"/>
      </w:pPr>
    </w:p>
    <w:p w:rsidR="00DB2E98" w:rsidRDefault="00DB2E98" w:rsidP="007E5FE3">
      <w:pPr>
        <w:pStyle w:val="ListParagraph"/>
        <w:numPr>
          <w:ilvl w:val="2"/>
          <w:numId w:val="34"/>
        </w:numPr>
      </w:pPr>
      <w:r>
        <w:t>Entering conditional functions with countifs and averageifs</w:t>
      </w:r>
    </w:p>
    <w:p w:rsidR="00DB2E98" w:rsidRDefault="00DB2E98" w:rsidP="007E5FE3">
      <w:pPr>
        <w:pStyle w:val="ListParagraph"/>
        <w:numPr>
          <w:ilvl w:val="2"/>
          <w:numId w:val="34"/>
        </w:numPr>
      </w:pPr>
      <w:r>
        <w:t xml:space="preserve">Understanding Chart Basics, Creating and Designing Charts- </w:t>
      </w:r>
      <w:r w:rsidRPr="001D3A01">
        <w:rPr>
          <w:b/>
        </w:rPr>
        <w:t>Ex</w:t>
      </w:r>
      <w:r>
        <w:rPr>
          <w:b/>
        </w:rPr>
        <w:t>.</w:t>
      </w:r>
      <w:r w:rsidRPr="001D3A01">
        <w:rPr>
          <w:b/>
        </w:rPr>
        <w:t xml:space="preserve"> 19</w:t>
      </w:r>
    </w:p>
    <w:p w:rsidR="00DB2E98" w:rsidRDefault="00DB2E98" w:rsidP="00B308BC">
      <w:pPr>
        <w:numPr>
          <w:ilvl w:val="0"/>
          <w:numId w:val="7"/>
        </w:numPr>
      </w:pPr>
      <w:r w:rsidRPr="007B430D">
        <w:rPr>
          <w:u w:val="single"/>
        </w:rPr>
        <w:t>Complete Activity</w:t>
      </w:r>
      <w:r>
        <w:t>- Complete and print out charts.</w:t>
      </w:r>
    </w:p>
    <w:p w:rsidR="00DB2E98" w:rsidRDefault="00DB2E98" w:rsidP="00B308BC">
      <w:pPr>
        <w:numPr>
          <w:ilvl w:val="0"/>
          <w:numId w:val="7"/>
        </w:numPr>
      </w:pPr>
      <w:r>
        <w:rPr>
          <w:u w:val="single"/>
        </w:rPr>
        <w:t>Complete Activity</w:t>
      </w:r>
      <w:r w:rsidRPr="00461393">
        <w:t>-</w:t>
      </w:r>
      <w:r>
        <w:t xml:space="preserve"> Finish Microsoft Excel Practice Test </w:t>
      </w:r>
    </w:p>
    <w:p w:rsidR="00DB2E98" w:rsidRDefault="00DB2E98" w:rsidP="00B308BC">
      <w:pPr>
        <w:numPr>
          <w:ilvl w:val="0"/>
          <w:numId w:val="7"/>
        </w:numPr>
      </w:pPr>
      <w:r w:rsidRPr="00AE0073">
        <w:rPr>
          <w:u w:val="single"/>
        </w:rPr>
        <w:t>Review</w:t>
      </w:r>
      <w:r w:rsidRPr="00AE0073">
        <w:t>-</w:t>
      </w:r>
      <w:r>
        <w:t xml:space="preserve"> Topics/Objectives that we covered today, Tuesday.</w:t>
      </w:r>
    </w:p>
    <w:p w:rsidR="00DB2E98" w:rsidRDefault="00DB2E98" w:rsidP="00B308BC">
      <w:pPr>
        <w:numPr>
          <w:ilvl w:val="0"/>
          <w:numId w:val="7"/>
        </w:numPr>
      </w:pPr>
      <w:r>
        <w:rPr>
          <w:u w:val="single"/>
        </w:rPr>
        <w:t>DEAR TIME</w:t>
      </w:r>
      <w:r w:rsidRPr="001D3A01">
        <w:t>-</w:t>
      </w:r>
      <w:r>
        <w:t xml:space="preserve"> Read topics for studying for CSS 100 exam.</w:t>
      </w:r>
    </w:p>
    <w:sectPr w:rsidR="00DB2E98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7.5pt;height:7.5pt" o:bullet="t">
        <v:imagedata r:id="rId1" o:title=""/>
      </v:shape>
    </w:pict>
  </w:numPicBullet>
  <w:numPicBullet w:numPicBulletId="1">
    <w:pict>
      <v:shape id="_x0000_i1026" type="#_x0000_t75" style="width:7.5pt;height:7.5pt" o:bullet="t">
        <v:imagedata r:id="rId2" o:title=""/>
      </v:shape>
    </w:pict>
  </w:numPicBullet>
  <w:numPicBullet w:numPicBulletId="2">
    <w:pict>
      <v:shape id="_x0000_i1027" type="#_x0000_t75" style="width:7.5pt;height:7.5pt" o:bullet="t">
        <v:imagedata r:id="rId3" o:title=""/>
      </v:shape>
    </w:pict>
  </w:numPicBullet>
  <w:numPicBullet w:numPicBulletId="3">
    <w:pict>
      <v:shape id="_x0000_i1028" type="#_x0000_t75" style="width:11.25pt;height:11.25pt" o:bullet="t">
        <v:imagedata r:id="rId4" o:title=""/>
      </v:shape>
    </w:pict>
  </w:numPicBullet>
  <w:numPicBullet w:numPicBulletId="4">
    <w:pict>
      <v:shape id="_x0000_i1029" type="#_x0000_t75" style="width:9pt;height:9pt" o:bullet="t">
        <v:imagedata r:id="rId5" o:title=""/>
      </v:shape>
    </w:pict>
  </w:numPicBullet>
  <w:numPicBullet w:numPicBulletId="5">
    <w:pict>
      <v:shape id="_x0000_i1030" type="#_x0000_t75" style="width:9pt;height:9pt" o:bullet="t">
        <v:imagedata r:id="rId6" o:title=""/>
      </v:shape>
    </w:pict>
  </w:numPicBullet>
  <w:numPicBullet w:numPicBulletId="6">
    <w:pict>
      <v:shape id="_x0000_i1031" type="#_x0000_t75" style="width:11.25pt;height:11.25pt" o:bullet="t">
        <v:imagedata r:id="rId7" o:title=""/>
      </v:shape>
    </w:pict>
  </w:numPicBullet>
  <w:numPicBullet w:numPicBulletId="7">
    <w:pict>
      <v:shape id="_x0000_i1032" type="#_x0000_t75" style="width:9pt;height:9pt" o:bullet="t">
        <v:imagedata r:id="rId8" o:title=""/>
      </v:shape>
    </w:pict>
  </w:numPicBullet>
  <w:numPicBullet w:numPicBulletId="8">
    <w:pict>
      <v:shape id="_x0000_i1033" type="#_x0000_t75" style="width:9pt;height:9pt" o:bullet="t">
        <v:imagedata r:id="rId9" o:title=""/>
      </v:shape>
    </w:pict>
  </w:numPicBullet>
  <w:abstractNum w:abstractNumId="0">
    <w:nsid w:val="01567231"/>
    <w:multiLevelType w:val="hybridMultilevel"/>
    <w:tmpl w:val="801425F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41D6F15"/>
    <w:multiLevelType w:val="hybridMultilevel"/>
    <w:tmpl w:val="F9909B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57E5BBC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">
    <w:nsid w:val="06412D13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>
    <w:nsid w:val="08F13343"/>
    <w:multiLevelType w:val="hybridMultilevel"/>
    <w:tmpl w:val="E85E15CA"/>
    <w:lvl w:ilvl="0" w:tplc="8C8C68C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5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0C6F3D1D"/>
    <w:multiLevelType w:val="hybridMultilevel"/>
    <w:tmpl w:val="80BC420C"/>
    <w:lvl w:ilvl="0" w:tplc="127EAB2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  <w:rPr>
        <w:rFonts w:cs="Times New Roman"/>
      </w:rPr>
    </w:lvl>
  </w:abstractNum>
  <w:abstractNum w:abstractNumId="7">
    <w:nsid w:val="0D1045F6"/>
    <w:multiLevelType w:val="hybridMultilevel"/>
    <w:tmpl w:val="E75A2A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A0D2D59"/>
    <w:multiLevelType w:val="hybridMultilevel"/>
    <w:tmpl w:val="BC72038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0B911F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0">
    <w:nsid w:val="290B431A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1">
    <w:nsid w:val="2B40688E"/>
    <w:multiLevelType w:val="hybridMultilevel"/>
    <w:tmpl w:val="ACFCC4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CF01CF8"/>
    <w:multiLevelType w:val="hybridMultilevel"/>
    <w:tmpl w:val="C4C0ABD8"/>
    <w:lvl w:ilvl="0" w:tplc="2B5819EC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0A554E8"/>
    <w:multiLevelType w:val="hybridMultilevel"/>
    <w:tmpl w:val="217E573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14">
    <w:nsid w:val="318A3751"/>
    <w:multiLevelType w:val="hybridMultilevel"/>
    <w:tmpl w:val="CA06C25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1E30BDD"/>
    <w:multiLevelType w:val="hybridMultilevel"/>
    <w:tmpl w:val="9BDE22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2065629"/>
    <w:multiLevelType w:val="hybridMultilevel"/>
    <w:tmpl w:val="ED2659E0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>
    <w:nsid w:val="323608BC"/>
    <w:multiLevelType w:val="hybridMultilevel"/>
    <w:tmpl w:val="5B7CFE92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5361824"/>
    <w:multiLevelType w:val="hybridMultilevel"/>
    <w:tmpl w:val="BD4223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35DD0E08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0">
    <w:nsid w:val="3831746F"/>
    <w:multiLevelType w:val="hybridMultilevel"/>
    <w:tmpl w:val="3F0AF674"/>
    <w:lvl w:ilvl="0" w:tplc="E65ACCEC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21">
    <w:nsid w:val="3A2F671B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2">
    <w:nsid w:val="3B1F5E9D"/>
    <w:multiLevelType w:val="hybridMultilevel"/>
    <w:tmpl w:val="135853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3E131FA3"/>
    <w:multiLevelType w:val="hybridMultilevel"/>
    <w:tmpl w:val="3970EC7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D683E7A">
      <w:start w:val="5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3E545669"/>
    <w:multiLevelType w:val="hybridMultilevel"/>
    <w:tmpl w:val="99167AF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43931248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6">
    <w:nsid w:val="45D008B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7">
    <w:nsid w:val="46FF6D7B"/>
    <w:multiLevelType w:val="hybridMultilevel"/>
    <w:tmpl w:val="BD76100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47390788"/>
    <w:multiLevelType w:val="hybridMultilevel"/>
    <w:tmpl w:val="B6964D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48441047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0">
    <w:nsid w:val="4BBC281C"/>
    <w:multiLevelType w:val="hybridMultilevel"/>
    <w:tmpl w:val="D4DA58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51822F4D"/>
    <w:multiLevelType w:val="hybridMultilevel"/>
    <w:tmpl w:val="EDD0FF2E"/>
    <w:lvl w:ilvl="0" w:tplc="EFEE0292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A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2">
    <w:nsid w:val="55AD2538"/>
    <w:multiLevelType w:val="hybridMultilevel"/>
    <w:tmpl w:val="0FE89C86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5D9F6E79"/>
    <w:multiLevelType w:val="multilevel"/>
    <w:tmpl w:val="B9DCB8F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4">
    <w:nsid w:val="62C852E7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>
    <w:nsid w:val="64C117DA"/>
    <w:multiLevelType w:val="hybridMultilevel"/>
    <w:tmpl w:val="EADCA4C6"/>
    <w:lvl w:ilvl="0" w:tplc="00F4EEA4">
      <w:start w:val="5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6">
    <w:nsid w:val="670B5190"/>
    <w:multiLevelType w:val="hybridMultilevel"/>
    <w:tmpl w:val="4566E51A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6E4D484C"/>
    <w:multiLevelType w:val="multilevel"/>
    <w:tmpl w:val="44BC588A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8">
    <w:nsid w:val="707E5A68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9">
    <w:nsid w:val="709D0DC0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40">
    <w:nsid w:val="765A3E17"/>
    <w:multiLevelType w:val="hybridMultilevel"/>
    <w:tmpl w:val="64A22A3E"/>
    <w:lvl w:ilvl="0" w:tplc="1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1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76C707A3"/>
    <w:multiLevelType w:val="hybridMultilevel"/>
    <w:tmpl w:val="DB6E9AAC"/>
    <w:lvl w:ilvl="0" w:tplc="6598F2FA">
      <w:start w:val="3"/>
      <w:numFmt w:val="upperLetter"/>
      <w:lvlText w:val="%1)"/>
      <w:lvlJc w:val="left"/>
      <w:pPr>
        <w:ind w:left="360" w:hanging="360"/>
      </w:pPr>
      <w:rPr>
        <w:rFonts w:cs="Times New Roman" w:hint="default"/>
        <w:b w:val="0"/>
      </w:rPr>
    </w:lvl>
    <w:lvl w:ilvl="1" w:tplc="1C0A0019">
      <w:start w:val="1"/>
      <w:numFmt w:val="lowerLetter"/>
      <w:lvlText w:val="%2."/>
      <w:lvlJc w:val="left"/>
      <w:pPr>
        <w:ind w:left="720" w:hanging="360"/>
      </w:pPr>
      <w:rPr>
        <w:rFonts w:cs="Times New Roman"/>
      </w:rPr>
    </w:lvl>
    <w:lvl w:ilvl="2" w:tplc="1C0A001B" w:tentative="1">
      <w:start w:val="1"/>
      <w:numFmt w:val="lowerRoman"/>
      <w:lvlText w:val="%3."/>
      <w:lvlJc w:val="right"/>
      <w:pPr>
        <w:ind w:left="1440" w:hanging="180"/>
      </w:pPr>
      <w:rPr>
        <w:rFonts w:cs="Times New Roman"/>
      </w:rPr>
    </w:lvl>
    <w:lvl w:ilvl="3" w:tplc="1C0A000F" w:tentative="1">
      <w:start w:val="1"/>
      <w:numFmt w:val="decimal"/>
      <w:lvlText w:val="%4."/>
      <w:lvlJc w:val="left"/>
      <w:pPr>
        <w:ind w:left="2160" w:hanging="360"/>
      </w:pPr>
      <w:rPr>
        <w:rFonts w:cs="Times New Roman"/>
      </w:rPr>
    </w:lvl>
    <w:lvl w:ilvl="4" w:tplc="1C0A0019" w:tentative="1">
      <w:start w:val="1"/>
      <w:numFmt w:val="lowerLetter"/>
      <w:lvlText w:val="%5."/>
      <w:lvlJc w:val="left"/>
      <w:pPr>
        <w:ind w:left="2880" w:hanging="360"/>
      </w:pPr>
      <w:rPr>
        <w:rFonts w:cs="Times New Roman"/>
      </w:rPr>
    </w:lvl>
    <w:lvl w:ilvl="5" w:tplc="1C0A001B" w:tentative="1">
      <w:start w:val="1"/>
      <w:numFmt w:val="lowerRoman"/>
      <w:lvlText w:val="%6."/>
      <w:lvlJc w:val="right"/>
      <w:pPr>
        <w:ind w:left="3600" w:hanging="180"/>
      </w:pPr>
      <w:rPr>
        <w:rFonts w:cs="Times New Roman"/>
      </w:rPr>
    </w:lvl>
    <w:lvl w:ilvl="6" w:tplc="1C0A000F" w:tentative="1">
      <w:start w:val="1"/>
      <w:numFmt w:val="decimal"/>
      <w:lvlText w:val="%7."/>
      <w:lvlJc w:val="left"/>
      <w:pPr>
        <w:ind w:left="4320" w:hanging="360"/>
      </w:pPr>
      <w:rPr>
        <w:rFonts w:cs="Times New Roman"/>
      </w:rPr>
    </w:lvl>
    <w:lvl w:ilvl="7" w:tplc="1C0A0019" w:tentative="1">
      <w:start w:val="1"/>
      <w:numFmt w:val="lowerLetter"/>
      <w:lvlText w:val="%8."/>
      <w:lvlJc w:val="left"/>
      <w:pPr>
        <w:ind w:left="5040" w:hanging="360"/>
      </w:pPr>
      <w:rPr>
        <w:rFonts w:cs="Times New Roman"/>
      </w:rPr>
    </w:lvl>
    <w:lvl w:ilvl="8" w:tplc="1C0A001B" w:tentative="1">
      <w:start w:val="1"/>
      <w:numFmt w:val="lowerRoman"/>
      <w:lvlText w:val="%9."/>
      <w:lvlJc w:val="right"/>
      <w:pPr>
        <w:ind w:left="5760" w:hanging="180"/>
      </w:pPr>
      <w:rPr>
        <w:rFonts w:cs="Times New Roman"/>
      </w:rPr>
    </w:lvl>
  </w:abstractNum>
  <w:abstractNum w:abstractNumId="42">
    <w:nsid w:val="77BE11BD"/>
    <w:multiLevelType w:val="hybridMultilevel"/>
    <w:tmpl w:val="89A4D7B2"/>
    <w:lvl w:ilvl="0" w:tplc="127EAB2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3">
    <w:nsid w:val="788025F6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4">
    <w:nsid w:val="7C3E36BF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5">
    <w:nsid w:val="7CE10A1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num w:numId="1">
    <w:abstractNumId w:val="20"/>
  </w:num>
  <w:num w:numId="2">
    <w:abstractNumId w:val="13"/>
  </w:num>
  <w:num w:numId="3">
    <w:abstractNumId w:val="1"/>
  </w:num>
  <w:num w:numId="4">
    <w:abstractNumId w:val="7"/>
  </w:num>
  <w:num w:numId="5">
    <w:abstractNumId w:val="15"/>
  </w:num>
  <w:num w:numId="6">
    <w:abstractNumId w:val="28"/>
  </w:num>
  <w:num w:numId="7">
    <w:abstractNumId w:val="5"/>
  </w:num>
  <w:num w:numId="8">
    <w:abstractNumId w:val="16"/>
  </w:num>
  <w:num w:numId="9">
    <w:abstractNumId w:val="18"/>
  </w:num>
  <w:num w:numId="10">
    <w:abstractNumId w:val="24"/>
  </w:num>
  <w:num w:numId="11">
    <w:abstractNumId w:val="8"/>
  </w:num>
  <w:num w:numId="12">
    <w:abstractNumId w:val="11"/>
  </w:num>
  <w:num w:numId="13">
    <w:abstractNumId w:val="14"/>
  </w:num>
  <w:num w:numId="14">
    <w:abstractNumId w:val="0"/>
  </w:num>
  <w:num w:numId="15">
    <w:abstractNumId w:val="27"/>
  </w:num>
  <w:num w:numId="16">
    <w:abstractNumId w:val="23"/>
  </w:num>
  <w:num w:numId="17">
    <w:abstractNumId w:val="17"/>
  </w:num>
  <w:num w:numId="18">
    <w:abstractNumId w:val="32"/>
  </w:num>
  <w:num w:numId="19">
    <w:abstractNumId w:val="35"/>
  </w:num>
  <w:num w:numId="20">
    <w:abstractNumId w:val="30"/>
  </w:num>
  <w:num w:numId="21">
    <w:abstractNumId w:val="4"/>
  </w:num>
  <w:num w:numId="22">
    <w:abstractNumId w:val="21"/>
  </w:num>
  <w:num w:numId="23">
    <w:abstractNumId w:val="22"/>
  </w:num>
  <w:num w:numId="24">
    <w:abstractNumId w:val="34"/>
  </w:num>
  <w:num w:numId="25">
    <w:abstractNumId w:val="43"/>
  </w:num>
  <w:num w:numId="26">
    <w:abstractNumId w:val="6"/>
  </w:num>
  <w:num w:numId="27">
    <w:abstractNumId w:val="45"/>
  </w:num>
  <w:num w:numId="28">
    <w:abstractNumId w:val="25"/>
  </w:num>
  <w:num w:numId="29">
    <w:abstractNumId w:val="10"/>
  </w:num>
  <w:num w:numId="30">
    <w:abstractNumId w:val="29"/>
  </w:num>
  <w:num w:numId="31">
    <w:abstractNumId w:val="19"/>
  </w:num>
  <w:num w:numId="32">
    <w:abstractNumId w:val="39"/>
  </w:num>
  <w:num w:numId="33">
    <w:abstractNumId w:val="26"/>
  </w:num>
  <w:num w:numId="34">
    <w:abstractNumId w:val="9"/>
  </w:num>
  <w:num w:numId="35">
    <w:abstractNumId w:val="37"/>
  </w:num>
  <w:num w:numId="36">
    <w:abstractNumId w:val="2"/>
  </w:num>
  <w:num w:numId="37">
    <w:abstractNumId w:val="38"/>
  </w:num>
  <w:num w:numId="38">
    <w:abstractNumId w:val="44"/>
  </w:num>
  <w:num w:numId="39">
    <w:abstractNumId w:val="3"/>
  </w:num>
  <w:num w:numId="40">
    <w:abstractNumId w:val="31"/>
  </w:num>
  <w:num w:numId="41">
    <w:abstractNumId w:val="36"/>
  </w:num>
  <w:num w:numId="42">
    <w:abstractNumId w:val="33"/>
  </w:num>
  <w:num w:numId="43">
    <w:abstractNumId w:val="42"/>
  </w:num>
  <w:num w:numId="44">
    <w:abstractNumId w:val="12"/>
  </w:num>
  <w:num w:numId="45">
    <w:abstractNumId w:val="41"/>
  </w:num>
  <w:num w:numId="46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isplayBackgroundShape/>
  <w:stylePaneFormatFilter w:val="3F01"/>
  <w:defaultTabStop w:val="720"/>
  <w:hyphenationZone w:val="425"/>
  <w:defaultTableStyle w:val="TableTheme"/>
  <w:noPunctuationKerning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47D6"/>
    <w:rsid w:val="00003E18"/>
    <w:rsid w:val="000168BA"/>
    <w:rsid w:val="00025942"/>
    <w:rsid w:val="00052479"/>
    <w:rsid w:val="00056E0E"/>
    <w:rsid w:val="0006009D"/>
    <w:rsid w:val="0008503A"/>
    <w:rsid w:val="000D0891"/>
    <w:rsid w:val="001172D3"/>
    <w:rsid w:val="0012195A"/>
    <w:rsid w:val="00123335"/>
    <w:rsid w:val="001907ED"/>
    <w:rsid w:val="00193901"/>
    <w:rsid w:val="001976EF"/>
    <w:rsid w:val="001D3A01"/>
    <w:rsid w:val="00213F0C"/>
    <w:rsid w:val="00235226"/>
    <w:rsid w:val="00247752"/>
    <w:rsid w:val="002647C6"/>
    <w:rsid w:val="00287EC6"/>
    <w:rsid w:val="00293A38"/>
    <w:rsid w:val="002C70EB"/>
    <w:rsid w:val="002D6FE4"/>
    <w:rsid w:val="00324D50"/>
    <w:rsid w:val="0033330B"/>
    <w:rsid w:val="00333619"/>
    <w:rsid w:val="00356CDD"/>
    <w:rsid w:val="00371245"/>
    <w:rsid w:val="0037727C"/>
    <w:rsid w:val="003E071C"/>
    <w:rsid w:val="003E0778"/>
    <w:rsid w:val="003E731F"/>
    <w:rsid w:val="004070D0"/>
    <w:rsid w:val="004102F7"/>
    <w:rsid w:val="00461393"/>
    <w:rsid w:val="00461B6B"/>
    <w:rsid w:val="004A21BE"/>
    <w:rsid w:val="004B2541"/>
    <w:rsid w:val="005163FE"/>
    <w:rsid w:val="00521C8B"/>
    <w:rsid w:val="00522677"/>
    <w:rsid w:val="00526C44"/>
    <w:rsid w:val="00532FD4"/>
    <w:rsid w:val="00557623"/>
    <w:rsid w:val="005A6B28"/>
    <w:rsid w:val="005B6105"/>
    <w:rsid w:val="005D10AF"/>
    <w:rsid w:val="005F3807"/>
    <w:rsid w:val="00635A8A"/>
    <w:rsid w:val="0069434D"/>
    <w:rsid w:val="006B1040"/>
    <w:rsid w:val="006B2D86"/>
    <w:rsid w:val="006C4E34"/>
    <w:rsid w:val="006E0E99"/>
    <w:rsid w:val="00717443"/>
    <w:rsid w:val="00737FC4"/>
    <w:rsid w:val="007B430D"/>
    <w:rsid w:val="007D1B66"/>
    <w:rsid w:val="007E5FE3"/>
    <w:rsid w:val="00803BE7"/>
    <w:rsid w:val="0081780E"/>
    <w:rsid w:val="00847C9F"/>
    <w:rsid w:val="0086405B"/>
    <w:rsid w:val="008C407C"/>
    <w:rsid w:val="008D6696"/>
    <w:rsid w:val="00934A3B"/>
    <w:rsid w:val="0094140F"/>
    <w:rsid w:val="00944B14"/>
    <w:rsid w:val="0098305B"/>
    <w:rsid w:val="009A1DAB"/>
    <w:rsid w:val="009A454C"/>
    <w:rsid w:val="009B5EAB"/>
    <w:rsid w:val="009F7AF2"/>
    <w:rsid w:val="00A47F80"/>
    <w:rsid w:val="00A81A07"/>
    <w:rsid w:val="00AD6473"/>
    <w:rsid w:val="00AE0073"/>
    <w:rsid w:val="00AF6025"/>
    <w:rsid w:val="00B253E0"/>
    <w:rsid w:val="00B306B1"/>
    <w:rsid w:val="00B308BC"/>
    <w:rsid w:val="00B96A61"/>
    <w:rsid w:val="00BC53EA"/>
    <w:rsid w:val="00C241C4"/>
    <w:rsid w:val="00C26755"/>
    <w:rsid w:val="00C350BD"/>
    <w:rsid w:val="00C40A84"/>
    <w:rsid w:val="00CA6EE8"/>
    <w:rsid w:val="00D047D6"/>
    <w:rsid w:val="00D13772"/>
    <w:rsid w:val="00D20A07"/>
    <w:rsid w:val="00D46D9A"/>
    <w:rsid w:val="00D65C11"/>
    <w:rsid w:val="00D661D7"/>
    <w:rsid w:val="00DB2E98"/>
    <w:rsid w:val="00DE6858"/>
    <w:rsid w:val="00DF06D9"/>
    <w:rsid w:val="00E05717"/>
    <w:rsid w:val="00E329ED"/>
    <w:rsid w:val="00E351A5"/>
    <w:rsid w:val="00E46AB0"/>
    <w:rsid w:val="00E61A14"/>
    <w:rsid w:val="00E9000B"/>
    <w:rsid w:val="00E902F2"/>
    <w:rsid w:val="00EA4DDA"/>
    <w:rsid w:val="00EE575A"/>
    <w:rsid w:val="00F12CC8"/>
    <w:rsid w:val="00F40F9B"/>
    <w:rsid w:val="00F41068"/>
    <w:rsid w:val="00F55658"/>
    <w:rsid w:val="00F91971"/>
    <w:rsid w:val="00F91A05"/>
    <w:rsid w:val="00FB23FC"/>
    <w:rsid w:val="00FB635B"/>
    <w:rsid w:val="00FF1085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AF"/>
    <w:rPr>
      <w:rFonts w:ascii="Book Antiqua" w:hAnsi="Book Antiqua" w:cs="Arial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D10A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D10AF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D10A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5D10A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5D10A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5D10A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47752"/>
    <w:rPr>
      <w:rFonts w:ascii="Cambria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247752"/>
    <w:rPr>
      <w:rFonts w:ascii="Cambria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247752"/>
    <w:rPr>
      <w:rFonts w:ascii="Cambria" w:hAnsi="Cambria" w:cs="Times New Roman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247752"/>
    <w:rPr>
      <w:rFonts w:ascii="Calibri" w:hAnsi="Calibri" w:cs="Times New Roman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247752"/>
    <w:rPr>
      <w:rFonts w:ascii="Calibri" w:hAnsi="Calibri" w:cs="Times New Roman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247752"/>
    <w:rPr>
      <w:rFonts w:ascii="Calibri" w:hAnsi="Calibri" w:cs="Times New Roman"/>
      <w:b/>
      <w:bCs/>
      <w:color w:val="000000"/>
      <w:lang w:val="en-US" w:eastAsia="en-US"/>
    </w:rPr>
  </w:style>
  <w:style w:type="table" w:styleId="TableGrid">
    <w:name w:val="Table Grid"/>
    <w:basedOn w:val="TableNormal"/>
    <w:uiPriority w:val="99"/>
    <w:rsid w:val="007D1B6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table" w:styleId="TableTheme">
    <w:name w:val="Table Theme"/>
    <w:basedOn w:val="TableNormal"/>
    <w:uiPriority w:val="99"/>
    <w:rsid w:val="005D10AF"/>
    <w:rPr>
      <w:sz w:val="20"/>
      <w:szCs w:val="20"/>
    </w:rPr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10AF"/>
    <w:rPr>
      <w:rFonts w:cs="Times New Roman"/>
      <w:color w:val="993300"/>
      <w:u w:val="single"/>
    </w:rPr>
  </w:style>
  <w:style w:type="character" w:styleId="FollowedHyperlink">
    <w:name w:val="FollowedHyperlink"/>
    <w:basedOn w:val="DefaultParagraphFont"/>
    <w:uiPriority w:val="99"/>
    <w:rsid w:val="005D10AF"/>
    <w:rPr>
      <w:rFonts w:cs="Times New Roman"/>
      <w:color w:val="66660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2</Pages>
  <Words>322</Words>
  <Characters>1841</Characters>
  <Application>Microsoft Office Outlook</Application>
  <DocSecurity>0</DocSecurity>
  <Lines>0</Lines>
  <Paragraphs>0</Paragraphs>
  <ScaleCrop>false</ScaleCrop>
  <Company>HCData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Heather</cp:lastModifiedBy>
  <cp:revision>2</cp:revision>
  <dcterms:created xsi:type="dcterms:W3CDTF">2010-04-27T18:07:00Z</dcterms:created>
  <dcterms:modified xsi:type="dcterms:W3CDTF">2010-04-27T18:07:00Z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