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3" o:title="" type="frame"/>
    </v:background>
  </w:background>
  <w:body>
    <w:p w:rsidR="00E626F2" w:rsidRPr="00E46AB0" w:rsidRDefault="00E626F2" w:rsidP="00EE575A">
      <w:pPr>
        <w:jc w:val="center"/>
        <w:rPr>
          <w:sz w:val="40"/>
          <w:szCs w:val="40"/>
        </w:rPr>
      </w:pPr>
      <w:r>
        <w:rPr>
          <w:sz w:val="40"/>
          <w:szCs w:val="40"/>
        </w:rPr>
        <w:t>DAILY AGENDA-Wed, April</w:t>
      </w:r>
      <w:r w:rsidRPr="007D1B66">
        <w:rPr>
          <w:sz w:val="40"/>
          <w:szCs w:val="40"/>
        </w:rPr>
        <w:t>,</w:t>
      </w:r>
      <w:r>
        <w:rPr>
          <w:sz w:val="40"/>
          <w:szCs w:val="40"/>
        </w:rPr>
        <w:t xml:space="preserve"> 28 2010</w:t>
      </w:r>
    </w:p>
    <w:tbl>
      <w:tblPr>
        <w:tblW w:w="0" w:type="auto"/>
        <w:tblBorders>
          <w:top w:val="single" w:sz="8" w:space="0" w:color="CC9966"/>
          <w:left w:val="single" w:sz="8" w:space="0" w:color="CC9966"/>
          <w:bottom w:val="single" w:sz="8" w:space="0" w:color="CC9966"/>
          <w:right w:val="single" w:sz="8" w:space="0" w:color="CC9966"/>
          <w:insideH w:val="single" w:sz="8" w:space="0" w:color="CC9966"/>
          <w:insideV w:val="single" w:sz="8" w:space="0" w:color="CC9966"/>
        </w:tblBorders>
        <w:tblLook w:val="01E0"/>
      </w:tblPr>
      <w:tblGrid>
        <w:gridCol w:w="1548"/>
        <w:gridCol w:w="7308"/>
      </w:tblGrid>
      <w:tr w:rsidR="00E626F2" w:rsidRPr="006B1040" w:rsidTr="00934A3B">
        <w:tc>
          <w:tcPr>
            <w:tcW w:w="1548" w:type="dxa"/>
          </w:tcPr>
          <w:p w:rsidR="00E626F2" w:rsidRPr="006B1040" w:rsidRDefault="00E626F2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6:05-6:15</w:t>
            </w:r>
          </w:p>
        </w:tc>
        <w:tc>
          <w:tcPr>
            <w:tcW w:w="7308" w:type="dxa"/>
          </w:tcPr>
          <w:p w:rsidR="00E626F2" w:rsidRPr="006B1040" w:rsidRDefault="00E626F2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REVIEW</w:t>
            </w:r>
            <w:r w:rsidRPr="006B1040">
              <w:rPr>
                <w:rFonts w:ascii="Calibri" w:hAnsi="Calibri"/>
              </w:rPr>
              <w:t>- Students complete the follow</w:t>
            </w:r>
            <w:r>
              <w:rPr>
                <w:rFonts w:ascii="Calibri" w:hAnsi="Calibri"/>
              </w:rPr>
              <w:t>ing activities from To</w:t>
            </w:r>
            <w:r w:rsidRPr="006B1040">
              <w:rPr>
                <w:rFonts w:ascii="Calibri" w:hAnsi="Calibri"/>
              </w:rPr>
              <w:t xml:space="preserve">day’s </w:t>
            </w:r>
            <w:r>
              <w:rPr>
                <w:rFonts w:ascii="Calibri" w:hAnsi="Calibri"/>
                <w:u w:val="single"/>
              </w:rPr>
              <w:t>Exercise 18</w:t>
            </w:r>
            <w:r w:rsidRPr="006B1040">
              <w:rPr>
                <w:rFonts w:ascii="Calibri" w:hAnsi="Calibri"/>
                <w:u w:val="single"/>
              </w:rPr>
              <w:t>-Excel</w:t>
            </w:r>
            <w:r w:rsidRPr="006B1040">
              <w:rPr>
                <w:rFonts w:ascii="Calibri" w:hAnsi="Calibri"/>
              </w:rPr>
              <w:t>-Lesson</w:t>
            </w:r>
            <w:r>
              <w:rPr>
                <w:rFonts w:ascii="Calibri" w:hAnsi="Calibri"/>
              </w:rPr>
              <w:t>- Using CountIfS</w:t>
            </w:r>
          </w:p>
          <w:p w:rsidR="00E626F2" w:rsidRDefault="00E626F2" w:rsidP="00246DD3">
            <w:pPr>
              <w:rPr>
                <w:rFonts w:ascii="Calibri" w:hAnsi="Calibri"/>
                <w:sz w:val="20"/>
                <w:szCs w:val="20"/>
              </w:rPr>
            </w:pPr>
          </w:p>
          <w:p w:rsidR="00E626F2" w:rsidRDefault="00E626F2" w:rsidP="005A6B28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Please Open today’s file found on the Website “Countifs Example” and save in your ID Folder. </w:t>
            </w:r>
          </w:p>
          <w:p w:rsidR="00E626F2" w:rsidRDefault="00E626F2" w:rsidP="0086405B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After you have saved the new file please do the following:</w:t>
            </w:r>
          </w:p>
          <w:p w:rsidR="00E626F2" w:rsidRPr="0086405B" w:rsidRDefault="00E626F2" w:rsidP="00DF06D9">
            <w:pPr>
              <w:pStyle w:val="ListParagraph"/>
              <w:numPr>
                <w:ilvl w:val="1"/>
                <w:numId w:val="8"/>
              </w:numPr>
              <w:spacing w:line="276" w:lineRule="auto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Finish filling out Countifs Functions</w:t>
            </w:r>
          </w:p>
          <w:p w:rsidR="00E626F2" w:rsidRPr="00AF6025" w:rsidRDefault="00E626F2" w:rsidP="00DF06D9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E626F2" w:rsidRPr="006B1040" w:rsidTr="00934A3B">
        <w:tc>
          <w:tcPr>
            <w:tcW w:w="1548" w:type="dxa"/>
          </w:tcPr>
          <w:p w:rsidR="00E626F2" w:rsidRPr="006B1040" w:rsidRDefault="00E626F2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6:20-6</w:t>
            </w:r>
            <w:r w:rsidRPr="006B1040">
              <w:rPr>
                <w:rFonts w:ascii="Calibri" w:hAnsi="Calibri"/>
              </w:rPr>
              <w:t>:55</w:t>
            </w:r>
          </w:p>
        </w:tc>
        <w:tc>
          <w:tcPr>
            <w:tcW w:w="7308" w:type="dxa"/>
          </w:tcPr>
          <w:p w:rsidR="00E626F2" w:rsidRDefault="00E626F2" w:rsidP="00B253E0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TODAY’S SKILLS/OBJECTIVE</w:t>
            </w:r>
            <w:r>
              <w:rPr>
                <w:rFonts w:ascii="Calibri" w:hAnsi="Calibri"/>
                <w:b/>
              </w:rPr>
              <w:t>S</w:t>
            </w:r>
            <w:r w:rsidRPr="006B1040">
              <w:rPr>
                <w:rFonts w:ascii="Calibri" w:hAnsi="Calibri"/>
              </w:rPr>
              <w:t xml:space="preserve">- </w:t>
            </w:r>
          </w:p>
          <w:p w:rsidR="00E626F2" w:rsidRPr="00C26755" w:rsidRDefault="00E626F2" w:rsidP="005A6B28">
            <w:pPr>
              <w:numPr>
                <w:ilvl w:val="0"/>
                <w:numId w:val="44"/>
              </w:numPr>
              <w:rPr>
                <w:rFonts w:ascii="Calibri" w:hAnsi="Calibri"/>
                <w:i/>
              </w:rPr>
            </w:pPr>
            <w:r w:rsidRPr="00C26755">
              <w:rPr>
                <w:rFonts w:ascii="Calibri" w:hAnsi="Calibri"/>
                <w:i/>
                <w:sz w:val="22"/>
                <w:szCs w:val="22"/>
              </w:rPr>
              <w:t>How to Create a Chart Using Data (Ex. 19)</w:t>
            </w:r>
          </w:p>
          <w:p w:rsidR="00E626F2" w:rsidRPr="00C26755" w:rsidRDefault="00E626F2" w:rsidP="005A6B28">
            <w:pPr>
              <w:numPr>
                <w:ilvl w:val="1"/>
                <w:numId w:val="39"/>
              </w:numPr>
              <w:rPr>
                <w:rFonts w:ascii="Calibri" w:hAnsi="Calibri"/>
                <w:i/>
              </w:rPr>
            </w:pPr>
            <w:r w:rsidRPr="00C26755">
              <w:rPr>
                <w:rFonts w:ascii="Calibri" w:hAnsi="Calibri"/>
                <w:i/>
                <w:sz w:val="22"/>
                <w:szCs w:val="22"/>
              </w:rPr>
              <w:t>Chart Basics-Embedded vs. Chart Sheet</w:t>
            </w:r>
          </w:p>
          <w:p w:rsidR="00E626F2" w:rsidRPr="00C26755" w:rsidRDefault="00E626F2" w:rsidP="005A6B28">
            <w:pPr>
              <w:numPr>
                <w:ilvl w:val="1"/>
                <w:numId w:val="39"/>
              </w:numPr>
              <w:rPr>
                <w:rFonts w:ascii="Calibri" w:hAnsi="Calibri"/>
                <w:i/>
              </w:rPr>
            </w:pPr>
            <w:r w:rsidRPr="00C26755">
              <w:rPr>
                <w:rFonts w:ascii="Calibri" w:hAnsi="Calibri"/>
                <w:i/>
                <w:sz w:val="22"/>
                <w:szCs w:val="22"/>
              </w:rPr>
              <w:t>Selecting Chart Data- Data Series</w:t>
            </w:r>
          </w:p>
          <w:p w:rsidR="00E626F2" w:rsidRPr="00C26755" w:rsidRDefault="00E626F2" w:rsidP="005A6B28">
            <w:pPr>
              <w:numPr>
                <w:ilvl w:val="1"/>
                <w:numId w:val="39"/>
              </w:numPr>
              <w:rPr>
                <w:rFonts w:ascii="Calibri" w:hAnsi="Calibri"/>
                <w:i/>
              </w:rPr>
            </w:pPr>
            <w:r w:rsidRPr="00C26755">
              <w:rPr>
                <w:rFonts w:ascii="Calibri" w:hAnsi="Calibri"/>
                <w:i/>
                <w:sz w:val="22"/>
                <w:szCs w:val="22"/>
              </w:rPr>
              <w:t>Chart Elements- Plot, Legend, X Axis, Y-Axis, Labels, Titles(</w:t>
            </w:r>
            <w:smartTag w:uri="urn:schemas-microsoft-com:office:smarttags" w:element="place">
              <w:r w:rsidRPr="00C26755">
                <w:rPr>
                  <w:rFonts w:ascii="Calibri" w:hAnsi="Calibri"/>
                  <w:i/>
                  <w:sz w:val="22"/>
                  <w:szCs w:val="22"/>
                </w:rPr>
                <w:t>Main</w:t>
              </w:r>
            </w:smartTag>
            <w:r w:rsidRPr="00C26755">
              <w:rPr>
                <w:rFonts w:ascii="Calibri" w:hAnsi="Calibri"/>
                <w:i/>
                <w:sz w:val="22"/>
                <w:szCs w:val="22"/>
              </w:rPr>
              <w:t>, Axes).</w:t>
            </w:r>
          </w:p>
          <w:p w:rsidR="00E626F2" w:rsidRPr="00C26755" w:rsidRDefault="00E626F2" w:rsidP="005A6B28">
            <w:pPr>
              <w:numPr>
                <w:ilvl w:val="1"/>
                <w:numId w:val="39"/>
              </w:numPr>
              <w:rPr>
                <w:rFonts w:ascii="Calibri" w:hAnsi="Calibri"/>
                <w:i/>
              </w:rPr>
            </w:pPr>
            <w:r w:rsidRPr="00C26755">
              <w:rPr>
                <w:rFonts w:ascii="Calibri" w:hAnsi="Calibri"/>
                <w:i/>
                <w:sz w:val="22"/>
                <w:szCs w:val="22"/>
              </w:rPr>
              <w:t>Chart Types</w:t>
            </w:r>
          </w:p>
          <w:p w:rsidR="00E626F2" w:rsidRPr="00C26755" w:rsidRDefault="00E626F2" w:rsidP="005A6B28">
            <w:pPr>
              <w:ind w:left="720"/>
              <w:rPr>
                <w:rFonts w:ascii="Calibri" w:hAnsi="Calibri"/>
                <w:i/>
              </w:rPr>
            </w:pPr>
          </w:p>
          <w:p w:rsidR="00E626F2" w:rsidRPr="00C26755" w:rsidRDefault="00E626F2" w:rsidP="005A6B28">
            <w:pPr>
              <w:numPr>
                <w:ilvl w:val="0"/>
                <w:numId w:val="44"/>
              </w:numPr>
              <w:rPr>
                <w:rFonts w:ascii="Calibri" w:hAnsi="Calibri"/>
                <w:b/>
                <w:i/>
              </w:rPr>
            </w:pPr>
            <w:r w:rsidRPr="00C26755">
              <w:rPr>
                <w:rFonts w:ascii="Calibri" w:hAnsi="Calibri"/>
                <w:b/>
                <w:i/>
                <w:sz w:val="22"/>
                <w:szCs w:val="22"/>
              </w:rPr>
              <w:t xml:space="preserve">Creating Charts </w:t>
            </w:r>
          </w:p>
          <w:p w:rsidR="00E626F2" w:rsidRPr="00C26755" w:rsidRDefault="00E626F2" w:rsidP="005A6B28">
            <w:pPr>
              <w:numPr>
                <w:ilvl w:val="0"/>
                <w:numId w:val="33"/>
              </w:numPr>
              <w:rPr>
                <w:rFonts w:ascii="Calibri" w:hAnsi="Calibri"/>
                <w:b/>
                <w:i/>
              </w:rPr>
            </w:pPr>
            <w:r w:rsidRPr="00C26755">
              <w:rPr>
                <w:rFonts w:ascii="Calibri" w:hAnsi="Calibri"/>
                <w:i/>
                <w:sz w:val="22"/>
                <w:szCs w:val="22"/>
              </w:rPr>
              <w:t>After you finish entering the condition functions use the File found on the Website to create three types of charts. A line chart, a pie chart, and a bar graph.</w:t>
            </w:r>
          </w:p>
          <w:p w:rsidR="00E626F2" w:rsidRPr="00C26755" w:rsidRDefault="00E626F2" w:rsidP="005A6B28">
            <w:pPr>
              <w:numPr>
                <w:ilvl w:val="0"/>
                <w:numId w:val="43"/>
              </w:numPr>
              <w:rPr>
                <w:rFonts w:ascii="Calibri" w:hAnsi="Calibri"/>
                <w:i/>
              </w:rPr>
            </w:pPr>
            <w:r w:rsidRPr="00C26755">
              <w:rPr>
                <w:rFonts w:ascii="Calibri" w:hAnsi="Calibri"/>
                <w:i/>
                <w:sz w:val="22"/>
                <w:szCs w:val="22"/>
              </w:rPr>
              <w:t>Use the CountIfs results to enter a pie chart.</w:t>
            </w:r>
          </w:p>
          <w:p w:rsidR="00E626F2" w:rsidRPr="00C26755" w:rsidRDefault="00E626F2" w:rsidP="005A6B28">
            <w:pPr>
              <w:numPr>
                <w:ilvl w:val="0"/>
                <w:numId w:val="43"/>
              </w:numPr>
              <w:rPr>
                <w:rFonts w:ascii="Calibri" w:hAnsi="Calibri"/>
                <w:i/>
              </w:rPr>
            </w:pPr>
            <w:r w:rsidRPr="00C26755">
              <w:rPr>
                <w:rFonts w:ascii="Calibri" w:hAnsi="Calibri"/>
                <w:i/>
                <w:sz w:val="22"/>
                <w:szCs w:val="22"/>
              </w:rPr>
              <w:t xml:space="preserve">Use the </w:t>
            </w:r>
            <w:r>
              <w:rPr>
                <w:rFonts w:ascii="Calibri" w:hAnsi="Calibri"/>
                <w:i/>
                <w:sz w:val="22"/>
                <w:szCs w:val="22"/>
              </w:rPr>
              <w:t>Count</w:t>
            </w:r>
            <w:r w:rsidRPr="00C26755">
              <w:rPr>
                <w:rFonts w:ascii="Calibri" w:hAnsi="Calibri"/>
                <w:i/>
                <w:sz w:val="22"/>
                <w:szCs w:val="22"/>
              </w:rPr>
              <w:t>ifs results to enter a bar graph.</w:t>
            </w:r>
          </w:p>
          <w:p w:rsidR="00E626F2" w:rsidRPr="006B1040" w:rsidRDefault="00E626F2" w:rsidP="00003E18">
            <w:pPr>
              <w:rPr>
                <w:rFonts w:ascii="Calibri" w:hAnsi="Calibri"/>
                <w:b/>
              </w:rPr>
            </w:pPr>
          </w:p>
        </w:tc>
      </w:tr>
      <w:tr w:rsidR="00E626F2" w:rsidRPr="006B1040" w:rsidTr="00934A3B">
        <w:trPr>
          <w:trHeight w:val="692"/>
        </w:trPr>
        <w:tc>
          <w:tcPr>
            <w:tcW w:w="1548" w:type="dxa"/>
          </w:tcPr>
          <w:p w:rsidR="00E626F2" w:rsidRPr="006B1040" w:rsidRDefault="00E626F2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7:20-8:00</w:t>
            </w:r>
          </w:p>
          <w:p w:rsidR="00E626F2" w:rsidRPr="006B1040" w:rsidRDefault="00E626F2" w:rsidP="007D1B66">
            <w:pPr>
              <w:rPr>
                <w:rFonts w:ascii="Calibri" w:hAnsi="Calibri"/>
              </w:rPr>
            </w:pPr>
          </w:p>
        </w:tc>
        <w:tc>
          <w:tcPr>
            <w:tcW w:w="7308" w:type="dxa"/>
          </w:tcPr>
          <w:p w:rsidR="00E626F2" w:rsidRDefault="00E626F2" w:rsidP="00461393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CLASSWORK ACTIVITY</w:t>
            </w:r>
            <w:r w:rsidRPr="006B1040">
              <w:rPr>
                <w:rFonts w:ascii="Calibri" w:hAnsi="Calibri"/>
              </w:rPr>
              <w:t xml:space="preserve">- </w:t>
            </w:r>
          </w:p>
          <w:p w:rsidR="00E626F2" w:rsidRDefault="00E626F2" w:rsidP="00461393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Complete the activities for file </w:t>
            </w:r>
            <w:r w:rsidRPr="00246DD3">
              <w:rPr>
                <w:rFonts w:ascii="Calibri" w:hAnsi="Calibri"/>
                <w:b/>
                <w:u w:val="single"/>
              </w:rPr>
              <w:t>TypingPalResults</w:t>
            </w:r>
            <w:r>
              <w:rPr>
                <w:rFonts w:ascii="Calibri" w:hAnsi="Calibri"/>
              </w:rPr>
              <w:t xml:space="preserve"> and save</w:t>
            </w:r>
            <w:r w:rsidRPr="006B1040">
              <w:rPr>
                <w:rFonts w:ascii="Calibri" w:hAnsi="Calibri"/>
              </w:rPr>
              <w:t xml:space="preserve"> in your ID Folder.</w:t>
            </w:r>
          </w:p>
          <w:p w:rsidR="00E626F2" w:rsidRDefault="00E626F2" w:rsidP="00461393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</w:rPr>
              <w:t xml:space="preserve">For </w:t>
            </w:r>
            <w:r>
              <w:rPr>
                <w:rFonts w:ascii="Calibri" w:hAnsi="Calibri"/>
              </w:rPr>
              <w:t>the charts for today please print with:</w:t>
            </w:r>
          </w:p>
          <w:p w:rsidR="00E626F2" w:rsidRDefault="00E626F2" w:rsidP="00056E0E">
            <w:pPr>
              <w:numPr>
                <w:ilvl w:val="0"/>
                <w:numId w:val="29"/>
              </w:numPr>
              <w:rPr>
                <w:rFonts w:ascii="Calibri" w:hAnsi="Calibri"/>
              </w:rPr>
            </w:pPr>
            <w:r w:rsidRPr="006B1040">
              <w:rPr>
                <w:rFonts w:ascii="Calibri" w:hAnsi="Calibri"/>
              </w:rPr>
              <w:t xml:space="preserve">a header </w:t>
            </w:r>
            <w:r>
              <w:rPr>
                <w:rFonts w:ascii="Calibri" w:hAnsi="Calibri"/>
              </w:rPr>
              <w:t xml:space="preserve">with your name/file name/date assigned </w:t>
            </w:r>
            <w:r w:rsidRPr="006B1040">
              <w:rPr>
                <w:rFonts w:ascii="Calibri" w:hAnsi="Calibri"/>
              </w:rPr>
              <w:t xml:space="preserve">and </w:t>
            </w:r>
          </w:p>
          <w:p w:rsidR="00E626F2" w:rsidRPr="001D3A01" w:rsidRDefault="00E626F2" w:rsidP="00056E0E">
            <w:pPr>
              <w:numPr>
                <w:ilvl w:val="0"/>
                <w:numId w:val="29"/>
              </w:numPr>
              <w:rPr>
                <w:rFonts w:ascii="Calibri" w:hAnsi="Calibri"/>
              </w:rPr>
            </w:pPr>
            <w:r w:rsidRPr="001D3A01">
              <w:rPr>
                <w:rFonts w:ascii="Calibri" w:hAnsi="Calibri"/>
              </w:rPr>
              <w:t xml:space="preserve">Make sure you only print the </w:t>
            </w:r>
            <w:r>
              <w:rPr>
                <w:rFonts w:ascii="Calibri" w:hAnsi="Calibri"/>
              </w:rPr>
              <w:t>chart</w:t>
            </w:r>
            <w:r w:rsidRPr="001D3A01">
              <w:rPr>
                <w:rFonts w:ascii="Calibri" w:hAnsi="Calibri"/>
              </w:rPr>
              <w:t xml:space="preserve"> to maximum page size</w:t>
            </w:r>
            <w:r>
              <w:rPr>
                <w:rFonts w:ascii="Calibri" w:hAnsi="Calibri"/>
              </w:rPr>
              <w:t xml:space="preserve">, choosing Portrait or </w:t>
            </w:r>
            <w:r w:rsidRPr="001D3A01">
              <w:rPr>
                <w:rFonts w:ascii="Calibri" w:hAnsi="Calibri"/>
              </w:rPr>
              <w:t>Landscape.</w:t>
            </w:r>
          </w:p>
          <w:p w:rsidR="00E626F2" w:rsidRPr="006B1040" w:rsidRDefault="00E626F2" w:rsidP="00056E0E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</w:rPr>
              <w:t xml:space="preserve"> </w:t>
            </w:r>
          </w:p>
        </w:tc>
      </w:tr>
      <w:tr w:rsidR="00E626F2" w:rsidRPr="006B1040" w:rsidTr="00934A3B">
        <w:trPr>
          <w:trHeight w:val="530"/>
        </w:trPr>
        <w:tc>
          <w:tcPr>
            <w:tcW w:w="1548" w:type="dxa"/>
          </w:tcPr>
          <w:p w:rsidR="00E626F2" w:rsidRPr="006B1040" w:rsidRDefault="00E626F2" w:rsidP="00E61A1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8:20</w:t>
            </w:r>
            <w:r w:rsidRPr="006B1040">
              <w:rPr>
                <w:rFonts w:ascii="Calibri" w:hAnsi="Calibri"/>
              </w:rPr>
              <w:t>-9:00</w:t>
            </w:r>
          </w:p>
        </w:tc>
        <w:tc>
          <w:tcPr>
            <w:tcW w:w="7308" w:type="dxa"/>
          </w:tcPr>
          <w:p w:rsidR="00E626F2" w:rsidRPr="006B1040" w:rsidRDefault="00E626F2" w:rsidP="00E61A14">
            <w:pPr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Review Final Microsoft Excel Test Review Questions</w:t>
            </w:r>
          </w:p>
        </w:tc>
      </w:tr>
    </w:tbl>
    <w:p w:rsidR="00E626F2" w:rsidRDefault="00E626F2" w:rsidP="00246DD3">
      <w:pPr>
        <w:rPr>
          <w:sz w:val="32"/>
          <w:szCs w:val="32"/>
        </w:rPr>
      </w:pPr>
    </w:p>
    <w:p w:rsidR="00E626F2" w:rsidRPr="00717443" w:rsidRDefault="00E626F2" w:rsidP="00717443">
      <w:pPr>
        <w:jc w:val="center"/>
        <w:rPr>
          <w:sz w:val="32"/>
          <w:szCs w:val="32"/>
        </w:rPr>
      </w:pPr>
      <w:r w:rsidRPr="00717443">
        <w:rPr>
          <w:sz w:val="32"/>
          <w:szCs w:val="32"/>
        </w:rPr>
        <w:t>LESSON OBJECTIVES- SWBAT</w:t>
      </w:r>
      <w:r>
        <w:rPr>
          <w:sz w:val="32"/>
          <w:szCs w:val="32"/>
        </w:rPr>
        <w:t>- Wed., April 28, 2010</w:t>
      </w:r>
    </w:p>
    <w:p w:rsidR="00E626F2" w:rsidRPr="001D3A01" w:rsidRDefault="00E626F2" w:rsidP="001D3A01">
      <w:pPr>
        <w:ind w:left="720"/>
      </w:pPr>
    </w:p>
    <w:p w:rsidR="00E626F2" w:rsidRDefault="00E626F2" w:rsidP="00246DD3">
      <w:pPr>
        <w:numPr>
          <w:ilvl w:val="0"/>
          <w:numId w:val="7"/>
        </w:numPr>
      </w:pPr>
      <w:r w:rsidRPr="00F12CC8">
        <w:rPr>
          <w:u w:val="single"/>
        </w:rPr>
        <w:t>Review</w:t>
      </w:r>
      <w:r>
        <w:t xml:space="preserve"> entering Countifs using a new file called “Countifs Example”</w:t>
      </w:r>
    </w:p>
    <w:p w:rsidR="00E626F2" w:rsidRDefault="00E626F2" w:rsidP="00246DD3">
      <w:pPr>
        <w:pStyle w:val="ListParagraph"/>
        <w:numPr>
          <w:ilvl w:val="0"/>
          <w:numId w:val="7"/>
        </w:numPr>
      </w:pPr>
      <w:r w:rsidRPr="00FB23FC">
        <w:rPr>
          <w:u w:val="single"/>
        </w:rPr>
        <w:t>Today’s Topics/Objectives</w:t>
      </w:r>
      <w:r w:rsidRPr="00FB23FC">
        <w:t xml:space="preserve">- </w:t>
      </w:r>
    </w:p>
    <w:p w:rsidR="00E626F2" w:rsidRDefault="00E626F2" w:rsidP="007E5FE3">
      <w:pPr>
        <w:pStyle w:val="ListParagraph"/>
        <w:numPr>
          <w:ilvl w:val="2"/>
          <w:numId w:val="34"/>
        </w:numPr>
      </w:pPr>
      <w:r>
        <w:t>Entering conditional functions with countifs</w:t>
      </w:r>
    </w:p>
    <w:p w:rsidR="00E626F2" w:rsidRDefault="00E626F2" w:rsidP="007E5FE3">
      <w:pPr>
        <w:pStyle w:val="ListParagraph"/>
        <w:numPr>
          <w:ilvl w:val="2"/>
          <w:numId w:val="34"/>
        </w:numPr>
      </w:pPr>
      <w:r>
        <w:t xml:space="preserve">Understanding Chart Basics, Creating and Designing Charts- </w:t>
      </w:r>
      <w:r w:rsidRPr="001D3A01">
        <w:rPr>
          <w:b/>
        </w:rPr>
        <w:t>Ex</w:t>
      </w:r>
      <w:r>
        <w:rPr>
          <w:b/>
        </w:rPr>
        <w:t>.</w:t>
      </w:r>
      <w:r w:rsidRPr="001D3A01">
        <w:rPr>
          <w:b/>
        </w:rPr>
        <w:t xml:space="preserve"> 19</w:t>
      </w:r>
    </w:p>
    <w:p w:rsidR="00E626F2" w:rsidRDefault="00E626F2" w:rsidP="00B308BC">
      <w:pPr>
        <w:numPr>
          <w:ilvl w:val="0"/>
          <w:numId w:val="7"/>
        </w:numPr>
      </w:pPr>
      <w:r w:rsidRPr="007B430D">
        <w:rPr>
          <w:u w:val="single"/>
        </w:rPr>
        <w:t>Complete Activity</w:t>
      </w:r>
      <w:r>
        <w:t>- Complete and print out charts.</w:t>
      </w:r>
    </w:p>
    <w:p w:rsidR="00E626F2" w:rsidRDefault="00E626F2" w:rsidP="00B308BC">
      <w:pPr>
        <w:numPr>
          <w:ilvl w:val="0"/>
          <w:numId w:val="7"/>
        </w:numPr>
      </w:pPr>
      <w:r>
        <w:rPr>
          <w:u w:val="single"/>
        </w:rPr>
        <w:t>Complete Activity</w:t>
      </w:r>
      <w:r w:rsidRPr="00461393">
        <w:t>-</w:t>
      </w:r>
      <w:r>
        <w:t xml:space="preserve"> Finish and Review Microsoft Excel Practice Test </w:t>
      </w:r>
    </w:p>
    <w:p w:rsidR="00E626F2" w:rsidRDefault="00E626F2" w:rsidP="00246DD3">
      <w:pPr>
        <w:numPr>
          <w:ilvl w:val="0"/>
          <w:numId w:val="7"/>
        </w:numPr>
      </w:pPr>
      <w:r w:rsidRPr="00AE0073">
        <w:rPr>
          <w:u w:val="single"/>
        </w:rPr>
        <w:t>Review</w:t>
      </w:r>
      <w:r w:rsidRPr="00AE0073">
        <w:t>-</w:t>
      </w:r>
      <w:r>
        <w:t xml:space="preserve"> Topics/Objectives that we covered today, Wedneday.</w:t>
      </w:r>
    </w:p>
    <w:sectPr w:rsidR="00E626F2" w:rsidSect="0002594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7.5pt;height:7.5pt" o:bullet="t">
        <v:imagedata r:id="rId1" o:title=""/>
      </v:shape>
    </w:pict>
  </w:numPicBullet>
  <w:numPicBullet w:numPicBulletId="1">
    <w:pict>
      <v:shape id="_x0000_i1026" type="#_x0000_t75" style="width:7.5pt;height:7.5pt" o:bullet="t">
        <v:imagedata r:id="rId2" o:title=""/>
      </v:shape>
    </w:pict>
  </w:numPicBullet>
  <w:numPicBullet w:numPicBulletId="2">
    <w:pict>
      <v:shape id="_x0000_i1027" type="#_x0000_t75" style="width:7.5pt;height:7.5pt" o:bullet="t">
        <v:imagedata r:id="rId3" o:title=""/>
      </v:shape>
    </w:pict>
  </w:numPicBullet>
  <w:numPicBullet w:numPicBulletId="3">
    <w:pict>
      <v:shape id="_x0000_i1028" type="#_x0000_t75" style="width:11.25pt;height:11.25pt" o:bullet="t">
        <v:imagedata r:id="rId4" o:title=""/>
      </v:shape>
    </w:pict>
  </w:numPicBullet>
  <w:numPicBullet w:numPicBulletId="4">
    <w:pict>
      <v:shape id="_x0000_i1029" type="#_x0000_t75" style="width:9pt;height:9pt" o:bullet="t">
        <v:imagedata r:id="rId5" o:title=""/>
      </v:shape>
    </w:pict>
  </w:numPicBullet>
  <w:numPicBullet w:numPicBulletId="5">
    <w:pict>
      <v:shape id="_x0000_i1030" type="#_x0000_t75" style="width:9pt;height:9pt" o:bullet="t">
        <v:imagedata r:id="rId6" o:title=""/>
      </v:shape>
    </w:pict>
  </w:numPicBullet>
  <w:numPicBullet w:numPicBulletId="6">
    <w:pict>
      <v:shape id="_x0000_i1031" type="#_x0000_t75" style="width:11.25pt;height:11.25pt" o:bullet="t">
        <v:imagedata r:id="rId7" o:title=""/>
      </v:shape>
    </w:pict>
  </w:numPicBullet>
  <w:numPicBullet w:numPicBulletId="7">
    <w:pict>
      <v:shape id="_x0000_i1032" type="#_x0000_t75" style="width:9pt;height:9pt" o:bullet="t">
        <v:imagedata r:id="rId8" o:title=""/>
      </v:shape>
    </w:pict>
  </w:numPicBullet>
  <w:numPicBullet w:numPicBulletId="8">
    <w:pict>
      <v:shape id="_x0000_i1033" type="#_x0000_t75" style="width:9pt;height:9pt" o:bullet="t">
        <v:imagedata r:id="rId9" o:title=""/>
      </v:shape>
    </w:pict>
  </w:numPicBullet>
  <w:abstractNum w:abstractNumId="0">
    <w:nsid w:val="01567231"/>
    <w:multiLevelType w:val="hybridMultilevel"/>
    <w:tmpl w:val="801425F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41D6F15"/>
    <w:multiLevelType w:val="hybridMultilevel"/>
    <w:tmpl w:val="F9909B2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57E5BBC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3">
    <w:nsid w:val="06412D13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">
    <w:nsid w:val="08F13343"/>
    <w:multiLevelType w:val="hybridMultilevel"/>
    <w:tmpl w:val="E85E15CA"/>
    <w:lvl w:ilvl="0" w:tplc="8C8C68C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5">
    <w:nsid w:val="0A5B7239"/>
    <w:multiLevelType w:val="hybridMultilevel"/>
    <w:tmpl w:val="686693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0C6F3D1D"/>
    <w:multiLevelType w:val="hybridMultilevel"/>
    <w:tmpl w:val="80BC420C"/>
    <w:lvl w:ilvl="0" w:tplc="127EAB20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  <w:rPr>
        <w:rFonts w:cs="Times New Roman"/>
      </w:rPr>
    </w:lvl>
  </w:abstractNum>
  <w:abstractNum w:abstractNumId="7">
    <w:nsid w:val="0D1045F6"/>
    <w:multiLevelType w:val="hybridMultilevel"/>
    <w:tmpl w:val="E75A2A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A0D2D59"/>
    <w:multiLevelType w:val="hybridMultilevel"/>
    <w:tmpl w:val="BC72038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20B911F4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0">
    <w:nsid w:val="290B431A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1">
    <w:nsid w:val="2B40688E"/>
    <w:multiLevelType w:val="hybridMultilevel"/>
    <w:tmpl w:val="ACFCC4F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CF01CF8"/>
    <w:multiLevelType w:val="hybridMultilevel"/>
    <w:tmpl w:val="C4C0ABD8"/>
    <w:lvl w:ilvl="0" w:tplc="2B5819EC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0A554E8"/>
    <w:multiLevelType w:val="hybridMultilevel"/>
    <w:tmpl w:val="217E573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14">
    <w:nsid w:val="318A3751"/>
    <w:multiLevelType w:val="hybridMultilevel"/>
    <w:tmpl w:val="CA06C25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1E30BDD"/>
    <w:multiLevelType w:val="hybridMultilevel"/>
    <w:tmpl w:val="9BDE22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2065629"/>
    <w:multiLevelType w:val="hybridMultilevel"/>
    <w:tmpl w:val="ED2659E0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7">
    <w:nsid w:val="323608BC"/>
    <w:multiLevelType w:val="hybridMultilevel"/>
    <w:tmpl w:val="5B7CFE92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35361824"/>
    <w:multiLevelType w:val="hybridMultilevel"/>
    <w:tmpl w:val="BD4223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35DD0E08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0">
    <w:nsid w:val="3831746F"/>
    <w:multiLevelType w:val="hybridMultilevel"/>
    <w:tmpl w:val="3F0AF674"/>
    <w:lvl w:ilvl="0" w:tplc="E65ACCEC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21">
    <w:nsid w:val="3A2F671B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22">
    <w:nsid w:val="3B1F5E9D"/>
    <w:multiLevelType w:val="hybridMultilevel"/>
    <w:tmpl w:val="135853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3E131FA3"/>
    <w:multiLevelType w:val="hybridMultilevel"/>
    <w:tmpl w:val="3970EC7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2D683E7A">
      <w:start w:val="5"/>
      <w:numFmt w:val="upperLetter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3E545669"/>
    <w:multiLevelType w:val="hybridMultilevel"/>
    <w:tmpl w:val="99167AF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43931248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26">
    <w:nsid w:val="45D008B4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27">
    <w:nsid w:val="46FF6D7B"/>
    <w:multiLevelType w:val="hybridMultilevel"/>
    <w:tmpl w:val="BD76100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47390788"/>
    <w:multiLevelType w:val="hybridMultilevel"/>
    <w:tmpl w:val="B6964D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48441047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30">
    <w:nsid w:val="4BBC281C"/>
    <w:multiLevelType w:val="hybridMultilevel"/>
    <w:tmpl w:val="D4DA58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51822F4D"/>
    <w:multiLevelType w:val="hybridMultilevel"/>
    <w:tmpl w:val="EDD0FF2E"/>
    <w:lvl w:ilvl="0" w:tplc="EFEE0292">
      <w:start w:val="1"/>
      <w:numFmt w:val="upp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80A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2">
    <w:nsid w:val="55AD2538"/>
    <w:multiLevelType w:val="hybridMultilevel"/>
    <w:tmpl w:val="0FE89C86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5D9F6E79"/>
    <w:multiLevelType w:val="multilevel"/>
    <w:tmpl w:val="B9DCB8F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4">
    <w:nsid w:val="62C852E7"/>
    <w:multiLevelType w:val="multilevel"/>
    <w:tmpl w:val="D9B44E62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5">
    <w:nsid w:val="64C117DA"/>
    <w:multiLevelType w:val="hybridMultilevel"/>
    <w:tmpl w:val="EADCA4C6"/>
    <w:lvl w:ilvl="0" w:tplc="00F4EEA4">
      <w:start w:val="5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6">
    <w:nsid w:val="670B5190"/>
    <w:multiLevelType w:val="hybridMultilevel"/>
    <w:tmpl w:val="4566E51A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6E4D484C"/>
    <w:multiLevelType w:val="multilevel"/>
    <w:tmpl w:val="44BC588A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38">
    <w:nsid w:val="707E5A68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9">
    <w:nsid w:val="709D0DC0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40">
    <w:nsid w:val="765A3E17"/>
    <w:multiLevelType w:val="hybridMultilevel"/>
    <w:tmpl w:val="64A22A3E"/>
    <w:lvl w:ilvl="0" w:tplc="1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1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1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1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>
    <w:nsid w:val="76C707A3"/>
    <w:multiLevelType w:val="hybridMultilevel"/>
    <w:tmpl w:val="DB6E9AAC"/>
    <w:lvl w:ilvl="0" w:tplc="6598F2FA">
      <w:start w:val="3"/>
      <w:numFmt w:val="upperLetter"/>
      <w:lvlText w:val="%1)"/>
      <w:lvlJc w:val="left"/>
      <w:pPr>
        <w:ind w:left="360" w:hanging="360"/>
      </w:pPr>
      <w:rPr>
        <w:rFonts w:cs="Times New Roman" w:hint="default"/>
        <w:b w:val="0"/>
      </w:rPr>
    </w:lvl>
    <w:lvl w:ilvl="1" w:tplc="1C0A0019">
      <w:start w:val="1"/>
      <w:numFmt w:val="lowerLetter"/>
      <w:lvlText w:val="%2."/>
      <w:lvlJc w:val="left"/>
      <w:pPr>
        <w:ind w:left="720" w:hanging="360"/>
      </w:pPr>
      <w:rPr>
        <w:rFonts w:cs="Times New Roman"/>
      </w:rPr>
    </w:lvl>
    <w:lvl w:ilvl="2" w:tplc="1C0A001B" w:tentative="1">
      <w:start w:val="1"/>
      <w:numFmt w:val="lowerRoman"/>
      <w:lvlText w:val="%3."/>
      <w:lvlJc w:val="right"/>
      <w:pPr>
        <w:ind w:left="1440" w:hanging="180"/>
      </w:pPr>
      <w:rPr>
        <w:rFonts w:cs="Times New Roman"/>
      </w:rPr>
    </w:lvl>
    <w:lvl w:ilvl="3" w:tplc="1C0A000F" w:tentative="1">
      <w:start w:val="1"/>
      <w:numFmt w:val="decimal"/>
      <w:lvlText w:val="%4."/>
      <w:lvlJc w:val="left"/>
      <w:pPr>
        <w:ind w:left="2160" w:hanging="360"/>
      </w:pPr>
      <w:rPr>
        <w:rFonts w:cs="Times New Roman"/>
      </w:rPr>
    </w:lvl>
    <w:lvl w:ilvl="4" w:tplc="1C0A0019" w:tentative="1">
      <w:start w:val="1"/>
      <w:numFmt w:val="lowerLetter"/>
      <w:lvlText w:val="%5."/>
      <w:lvlJc w:val="left"/>
      <w:pPr>
        <w:ind w:left="2880" w:hanging="360"/>
      </w:pPr>
      <w:rPr>
        <w:rFonts w:cs="Times New Roman"/>
      </w:rPr>
    </w:lvl>
    <w:lvl w:ilvl="5" w:tplc="1C0A001B" w:tentative="1">
      <w:start w:val="1"/>
      <w:numFmt w:val="lowerRoman"/>
      <w:lvlText w:val="%6."/>
      <w:lvlJc w:val="right"/>
      <w:pPr>
        <w:ind w:left="3600" w:hanging="180"/>
      </w:pPr>
      <w:rPr>
        <w:rFonts w:cs="Times New Roman"/>
      </w:rPr>
    </w:lvl>
    <w:lvl w:ilvl="6" w:tplc="1C0A000F" w:tentative="1">
      <w:start w:val="1"/>
      <w:numFmt w:val="decimal"/>
      <w:lvlText w:val="%7."/>
      <w:lvlJc w:val="left"/>
      <w:pPr>
        <w:ind w:left="4320" w:hanging="360"/>
      </w:pPr>
      <w:rPr>
        <w:rFonts w:cs="Times New Roman"/>
      </w:rPr>
    </w:lvl>
    <w:lvl w:ilvl="7" w:tplc="1C0A0019" w:tentative="1">
      <w:start w:val="1"/>
      <w:numFmt w:val="lowerLetter"/>
      <w:lvlText w:val="%8."/>
      <w:lvlJc w:val="left"/>
      <w:pPr>
        <w:ind w:left="5040" w:hanging="360"/>
      </w:pPr>
      <w:rPr>
        <w:rFonts w:cs="Times New Roman"/>
      </w:rPr>
    </w:lvl>
    <w:lvl w:ilvl="8" w:tplc="1C0A001B" w:tentative="1">
      <w:start w:val="1"/>
      <w:numFmt w:val="lowerRoman"/>
      <w:lvlText w:val="%9."/>
      <w:lvlJc w:val="right"/>
      <w:pPr>
        <w:ind w:left="5760" w:hanging="180"/>
      </w:pPr>
      <w:rPr>
        <w:rFonts w:cs="Times New Roman"/>
      </w:rPr>
    </w:lvl>
  </w:abstractNum>
  <w:abstractNum w:abstractNumId="42">
    <w:nsid w:val="77BE11BD"/>
    <w:multiLevelType w:val="hybridMultilevel"/>
    <w:tmpl w:val="89A4D7B2"/>
    <w:lvl w:ilvl="0" w:tplc="127EAB2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3">
    <w:nsid w:val="788025F6"/>
    <w:multiLevelType w:val="multilevel"/>
    <w:tmpl w:val="D9B44E62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4">
    <w:nsid w:val="7C3E36BF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5">
    <w:nsid w:val="7CE10A14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num w:numId="1">
    <w:abstractNumId w:val="20"/>
  </w:num>
  <w:num w:numId="2">
    <w:abstractNumId w:val="13"/>
  </w:num>
  <w:num w:numId="3">
    <w:abstractNumId w:val="1"/>
  </w:num>
  <w:num w:numId="4">
    <w:abstractNumId w:val="7"/>
  </w:num>
  <w:num w:numId="5">
    <w:abstractNumId w:val="15"/>
  </w:num>
  <w:num w:numId="6">
    <w:abstractNumId w:val="28"/>
  </w:num>
  <w:num w:numId="7">
    <w:abstractNumId w:val="5"/>
  </w:num>
  <w:num w:numId="8">
    <w:abstractNumId w:val="16"/>
  </w:num>
  <w:num w:numId="9">
    <w:abstractNumId w:val="18"/>
  </w:num>
  <w:num w:numId="10">
    <w:abstractNumId w:val="24"/>
  </w:num>
  <w:num w:numId="11">
    <w:abstractNumId w:val="8"/>
  </w:num>
  <w:num w:numId="12">
    <w:abstractNumId w:val="11"/>
  </w:num>
  <w:num w:numId="13">
    <w:abstractNumId w:val="14"/>
  </w:num>
  <w:num w:numId="14">
    <w:abstractNumId w:val="0"/>
  </w:num>
  <w:num w:numId="15">
    <w:abstractNumId w:val="27"/>
  </w:num>
  <w:num w:numId="16">
    <w:abstractNumId w:val="23"/>
  </w:num>
  <w:num w:numId="17">
    <w:abstractNumId w:val="17"/>
  </w:num>
  <w:num w:numId="18">
    <w:abstractNumId w:val="32"/>
  </w:num>
  <w:num w:numId="19">
    <w:abstractNumId w:val="35"/>
  </w:num>
  <w:num w:numId="20">
    <w:abstractNumId w:val="30"/>
  </w:num>
  <w:num w:numId="21">
    <w:abstractNumId w:val="4"/>
  </w:num>
  <w:num w:numId="22">
    <w:abstractNumId w:val="21"/>
  </w:num>
  <w:num w:numId="23">
    <w:abstractNumId w:val="22"/>
  </w:num>
  <w:num w:numId="24">
    <w:abstractNumId w:val="34"/>
  </w:num>
  <w:num w:numId="25">
    <w:abstractNumId w:val="43"/>
  </w:num>
  <w:num w:numId="26">
    <w:abstractNumId w:val="6"/>
  </w:num>
  <w:num w:numId="27">
    <w:abstractNumId w:val="45"/>
  </w:num>
  <w:num w:numId="28">
    <w:abstractNumId w:val="25"/>
  </w:num>
  <w:num w:numId="29">
    <w:abstractNumId w:val="10"/>
  </w:num>
  <w:num w:numId="30">
    <w:abstractNumId w:val="29"/>
  </w:num>
  <w:num w:numId="31">
    <w:abstractNumId w:val="19"/>
  </w:num>
  <w:num w:numId="32">
    <w:abstractNumId w:val="39"/>
  </w:num>
  <w:num w:numId="33">
    <w:abstractNumId w:val="26"/>
  </w:num>
  <w:num w:numId="34">
    <w:abstractNumId w:val="9"/>
  </w:num>
  <w:num w:numId="35">
    <w:abstractNumId w:val="37"/>
  </w:num>
  <w:num w:numId="36">
    <w:abstractNumId w:val="2"/>
  </w:num>
  <w:num w:numId="37">
    <w:abstractNumId w:val="38"/>
  </w:num>
  <w:num w:numId="38">
    <w:abstractNumId w:val="44"/>
  </w:num>
  <w:num w:numId="39">
    <w:abstractNumId w:val="3"/>
  </w:num>
  <w:num w:numId="40">
    <w:abstractNumId w:val="31"/>
  </w:num>
  <w:num w:numId="41">
    <w:abstractNumId w:val="36"/>
  </w:num>
  <w:num w:numId="42">
    <w:abstractNumId w:val="33"/>
  </w:num>
  <w:num w:numId="43">
    <w:abstractNumId w:val="42"/>
  </w:num>
  <w:num w:numId="44">
    <w:abstractNumId w:val="12"/>
  </w:num>
  <w:num w:numId="45">
    <w:abstractNumId w:val="41"/>
  </w:num>
  <w:num w:numId="46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displayBackgroundShape/>
  <w:stylePaneFormatFilter w:val="3F01"/>
  <w:defaultTabStop w:val="720"/>
  <w:hyphenationZone w:val="425"/>
  <w:defaultTableStyle w:val="TableTheme"/>
  <w:noPunctuationKerning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047D6"/>
    <w:rsid w:val="00003E18"/>
    <w:rsid w:val="000168BA"/>
    <w:rsid w:val="00025942"/>
    <w:rsid w:val="00052479"/>
    <w:rsid w:val="00056E0E"/>
    <w:rsid w:val="0006009D"/>
    <w:rsid w:val="0008503A"/>
    <w:rsid w:val="000D0891"/>
    <w:rsid w:val="001172D3"/>
    <w:rsid w:val="0012195A"/>
    <w:rsid w:val="00123335"/>
    <w:rsid w:val="001907ED"/>
    <w:rsid w:val="00193901"/>
    <w:rsid w:val="001976EF"/>
    <w:rsid w:val="001D3A01"/>
    <w:rsid w:val="00213F0C"/>
    <w:rsid w:val="00235226"/>
    <w:rsid w:val="00246DD3"/>
    <w:rsid w:val="00247752"/>
    <w:rsid w:val="002647C6"/>
    <w:rsid w:val="00287EC6"/>
    <w:rsid w:val="00293A38"/>
    <w:rsid w:val="002C70EB"/>
    <w:rsid w:val="002D6FE4"/>
    <w:rsid w:val="00324D50"/>
    <w:rsid w:val="0033330B"/>
    <w:rsid w:val="00333619"/>
    <w:rsid w:val="00356CDD"/>
    <w:rsid w:val="00371245"/>
    <w:rsid w:val="0037727C"/>
    <w:rsid w:val="003E071C"/>
    <w:rsid w:val="003E0778"/>
    <w:rsid w:val="003E731F"/>
    <w:rsid w:val="004070D0"/>
    <w:rsid w:val="004102F7"/>
    <w:rsid w:val="00461393"/>
    <w:rsid w:val="00461B6B"/>
    <w:rsid w:val="004A21BE"/>
    <w:rsid w:val="004B2541"/>
    <w:rsid w:val="005163FE"/>
    <w:rsid w:val="00521C8B"/>
    <w:rsid w:val="00522677"/>
    <w:rsid w:val="00526C44"/>
    <w:rsid w:val="00532FD4"/>
    <w:rsid w:val="00557623"/>
    <w:rsid w:val="005A6B28"/>
    <w:rsid w:val="005B6105"/>
    <w:rsid w:val="005D10AF"/>
    <w:rsid w:val="005F3807"/>
    <w:rsid w:val="00635A8A"/>
    <w:rsid w:val="0069434D"/>
    <w:rsid w:val="006B1040"/>
    <w:rsid w:val="006B2D86"/>
    <w:rsid w:val="006C4E34"/>
    <w:rsid w:val="006E0E99"/>
    <w:rsid w:val="00717443"/>
    <w:rsid w:val="00737FC4"/>
    <w:rsid w:val="007B430D"/>
    <w:rsid w:val="007D1B66"/>
    <w:rsid w:val="007E5FE3"/>
    <w:rsid w:val="00803BE7"/>
    <w:rsid w:val="0081780E"/>
    <w:rsid w:val="00847C9F"/>
    <w:rsid w:val="0086405B"/>
    <w:rsid w:val="008C407C"/>
    <w:rsid w:val="008D6696"/>
    <w:rsid w:val="00934A3B"/>
    <w:rsid w:val="0094140F"/>
    <w:rsid w:val="00944B14"/>
    <w:rsid w:val="0098305B"/>
    <w:rsid w:val="009A1DAB"/>
    <w:rsid w:val="009A454C"/>
    <w:rsid w:val="009B5EAB"/>
    <w:rsid w:val="009F7AF2"/>
    <w:rsid w:val="00A47F80"/>
    <w:rsid w:val="00A81A07"/>
    <w:rsid w:val="00AC449A"/>
    <w:rsid w:val="00AD6473"/>
    <w:rsid w:val="00AE0073"/>
    <w:rsid w:val="00AF6025"/>
    <w:rsid w:val="00B253E0"/>
    <w:rsid w:val="00B306B1"/>
    <w:rsid w:val="00B308BC"/>
    <w:rsid w:val="00B96A61"/>
    <w:rsid w:val="00BC53EA"/>
    <w:rsid w:val="00C241C4"/>
    <w:rsid w:val="00C26755"/>
    <w:rsid w:val="00C350BD"/>
    <w:rsid w:val="00C40A84"/>
    <w:rsid w:val="00CA6EE8"/>
    <w:rsid w:val="00D047D6"/>
    <w:rsid w:val="00D13772"/>
    <w:rsid w:val="00D20A07"/>
    <w:rsid w:val="00D46D9A"/>
    <w:rsid w:val="00D65C11"/>
    <w:rsid w:val="00D661D7"/>
    <w:rsid w:val="00D90C55"/>
    <w:rsid w:val="00DB2E98"/>
    <w:rsid w:val="00DE6858"/>
    <w:rsid w:val="00DF06D9"/>
    <w:rsid w:val="00E05717"/>
    <w:rsid w:val="00E329ED"/>
    <w:rsid w:val="00E351A5"/>
    <w:rsid w:val="00E46AB0"/>
    <w:rsid w:val="00E61A14"/>
    <w:rsid w:val="00E626F2"/>
    <w:rsid w:val="00E9000B"/>
    <w:rsid w:val="00E902F2"/>
    <w:rsid w:val="00EA4DDA"/>
    <w:rsid w:val="00EE575A"/>
    <w:rsid w:val="00F12CC8"/>
    <w:rsid w:val="00F40F9B"/>
    <w:rsid w:val="00F41068"/>
    <w:rsid w:val="00F55658"/>
    <w:rsid w:val="00F91971"/>
    <w:rsid w:val="00F91A05"/>
    <w:rsid w:val="00FB23FC"/>
    <w:rsid w:val="00FB635B"/>
    <w:rsid w:val="00FF1085"/>
    <w:rsid w:val="00FF7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0AF"/>
    <w:rPr>
      <w:rFonts w:ascii="Book Antiqua" w:hAnsi="Book Antiqua" w:cs="Arial"/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5D10AF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5D10AF"/>
    <w:pPr>
      <w:keepNext/>
      <w:spacing w:before="240" w:after="60"/>
      <w:outlineLvl w:val="1"/>
    </w:pPr>
    <w:rPr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5D10AF"/>
    <w:pPr>
      <w:keepNext/>
      <w:spacing w:before="240" w:after="60"/>
      <w:outlineLvl w:val="2"/>
    </w:pPr>
    <w:rPr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5D10AF"/>
    <w:pPr>
      <w:keepNext/>
      <w:spacing w:before="240" w:after="60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5D10AF"/>
    <w:pPr>
      <w:spacing w:before="240" w:after="60"/>
      <w:outlineLvl w:val="4"/>
    </w:pPr>
    <w:rPr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5D10AF"/>
    <w:pPr>
      <w:spacing w:before="240" w:after="60"/>
      <w:outlineLvl w:val="5"/>
    </w:pPr>
    <w:rPr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47752"/>
    <w:rPr>
      <w:rFonts w:ascii="Cambria" w:hAnsi="Cambria" w:cs="Times New Roman"/>
      <w:b/>
      <w:bCs/>
      <w:color w:val="000000"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247752"/>
    <w:rPr>
      <w:rFonts w:ascii="Cambria" w:hAnsi="Cambria" w:cs="Times New Roman"/>
      <w:b/>
      <w:bCs/>
      <w:i/>
      <w:iCs/>
      <w:color w:val="000000"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247752"/>
    <w:rPr>
      <w:rFonts w:ascii="Cambria" w:hAnsi="Cambria" w:cs="Times New Roman"/>
      <w:b/>
      <w:bCs/>
      <w:color w:val="000000"/>
      <w:sz w:val="26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247752"/>
    <w:rPr>
      <w:rFonts w:ascii="Calibri" w:hAnsi="Calibri" w:cs="Times New Roman"/>
      <w:b/>
      <w:bCs/>
      <w:color w:val="000000"/>
      <w:sz w:val="28"/>
      <w:szCs w:val="28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247752"/>
    <w:rPr>
      <w:rFonts w:ascii="Calibri" w:hAnsi="Calibri" w:cs="Times New Roman"/>
      <w:b/>
      <w:bCs/>
      <w:i/>
      <w:iCs/>
      <w:color w:val="000000"/>
      <w:sz w:val="26"/>
      <w:szCs w:val="26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247752"/>
    <w:rPr>
      <w:rFonts w:ascii="Calibri" w:hAnsi="Calibri" w:cs="Times New Roman"/>
      <w:b/>
      <w:bCs/>
      <w:color w:val="000000"/>
      <w:lang w:val="en-US" w:eastAsia="en-US"/>
    </w:rPr>
  </w:style>
  <w:style w:type="table" w:styleId="TableGrid">
    <w:name w:val="Table Grid"/>
    <w:basedOn w:val="TableNormal"/>
    <w:uiPriority w:val="99"/>
    <w:rsid w:val="007D1B66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308BC"/>
    <w:pPr>
      <w:ind w:left="720"/>
      <w:contextualSpacing/>
    </w:pPr>
  </w:style>
  <w:style w:type="table" w:styleId="TableTheme">
    <w:name w:val="Table Theme"/>
    <w:basedOn w:val="TableNormal"/>
    <w:uiPriority w:val="99"/>
    <w:rsid w:val="005D10AF"/>
    <w:rPr>
      <w:sz w:val="20"/>
      <w:szCs w:val="20"/>
    </w:rPr>
    <w:tblPr>
      <w:tblInd w:w="0" w:type="dxa"/>
      <w:tblBorders>
        <w:top w:val="single" w:sz="4" w:space="0" w:color="CC9966"/>
        <w:left w:val="single" w:sz="4" w:space="0" w:color="CC9966"/>
        <w:bottom w:val="single" w:sz="4" w:space="0" w:color="CC9966"/>
        <w:right w:val="single" w:sz="4" w:space="0" w:color="CC9966"/>
        <w:insideH w:val="single" w:sz="4" w:space="0" w:color="CC9966"/>
        <w:insideV w:val="single" w:sz="4" w:space="0" w:color="CC9966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5D10AF"/>
    <w:rPr>
      <w:rFonts w:cs="Times New Roman"/>
      <w:color w:val="993300"/>
      <w:u w:val="single"/>
    </w:rPr>
  </w:style>
  <w:style w:type="character" w:styleId="FollowedHyperlink">
    <w:name w:val="FollowedHyperlink"/>
    <w:basedOn w:val="DefaultParagraphFont"/>
    <w:uiPriority w:val="99"/>
    <w:rsid w:val="005D10AF"/>
    <w:rPr>
      <w:rFonts w:cs="Times New Roman"/>
      <w:color w:val="66660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image" Target="media/image10.jpeg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1</Pages>
  <Words>246</Words>
  <Characters>1403</Characters>
  <Application>Microsoft Office Outlook</Application>
  <DocSecurity>0</DocSecurity>
  <Lines>0</Lines>
  <Paragraphs>0</Paragraphs>
  <ScaleCrop>false</ScaleCrop>
  <Company>HCData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AGENDA- MONDAY, March 29, 2009</dc:title>
  <dc:subject/>
  <dc:creator>AUTOVENTAS</dc:creator>
  <cp:keywords/>
  <dc:description/>
  <cp:lastModifiedBy>Heather</cp:lastModifiedBy>
  <cp:revision>2</cp:revision>
  <dcterms:created xsi:type="dcterms:W3CDTF">2010-04-28T18:17:00Z</dcterms:created>
  <dcterms:modified xsi:type="dcterms:W3CDTF">2010-04-28T18:17:00Z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expeditn 011</vt:lpwstr>
  </property>
</Properties>
</file>