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3B0283" w14:textId="77777777" w:rsidR="00E05717" w:rsidRPr="007D1B66" w:rsidRDefault="00C54235" w:rsidP="001976EF">
      <w:pPr>
        <w:rPr>
          <w:sz w:val="40"/>
          <w:szCs w:val="40"/>
        </w:rPr>
      </w:pPr>
      <w:r>
        <w:rPr>
          <w:sz w:val="40"/>
          <w:szCs w:val="40"/>
        </w:rPr>
        <w:t>DAILY AGENDA- WEDNESDAY, June 10, 2010</w:t>
      </w:r>
    </w:p>
    <w:p w14:paraId="0BDC47A4" w14:textId="77777777" w:rsidR="00E05717" w:rsidRDefault="00E05717" w:rsidP="007D1B6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8"/>
        <w:gridCol w:w="7668"/>
      </w:tblGrid>
      <w:tr w:rsidR="00E05717" w14:paraId="6E525805" w14:textId="77777777" w:rsidTr="00AD6473">
        <w:tc>
          <w:tcPr>
            <w:tcW w:w="1188" w:type="dxa"/>
          </w:tcPr>
          <w:p w14:paraId="1CB50F36" w14:textId="77777777" w:rsidR="00E05717" w:rsidRDefault="00E05717" w:rsidP="007D1B66">
            <w:smartTag w:uri="urn:schemas-microsoft-com:office:smarttags" w:element="time">
              <w:smartTagPr>
                <w:attr w:name="Minute" w:val="0"/>
                <w:attr w:name="Hour" w:val="18"/>
              </w:smartTagPr>
              <w:r>
                <w:t>6:00-6:05</w:t>
              </w:r>
            </w:smartTag>
          </w:p>
        </w:tc>
        <w:tc>
          <w:tcPr>
            <w:tcW w:w="7668" w:type="dxa"/>
          </w:tcPr>
          <w:p w14:paraId="691539AC" w14:textId="77777777" w:rsidR="00E05717" w:rsidRDefault="00E05717" w:rsidP="007D1B66">
            <w:r w:rsidRPr="00AD6473">
              <w:rPr>
                <w:b/>
              </w:rPr>
              <w:t>INTRODUCTIONS</w:t>
            </w:r>
            <w:r>
              <w:t xml:space="preserve">- Students open the class website and check the Daily Agenda. </w:t>
            </w:r>
          </w:p>
        </w:tc>
      </w:tr>
      <w:tr w:rsidR="00E05717" w14:paraId="0D4CDA16" w14:textId="77777777" w:rsidTr="00AD6473">
        <w:tc>
          <w:tcPr>
            <w:tcW w:w="1188" w:type="dxa"/>
          </w:tcPr>
          <w:p w14:paraId="68079E2B" w14:textId="77777777" w:rsidR="00E05717" w:rsidRDefault="00C54235" w:rsidP="007D1B66">
            <w:r>
              <w:t>6:05-6:2</w:t>
            </w:r>
            <w:r w:rsidR="00E05717">
              <w:t>5</w:t>
            </w:r>
          </w:p>
        </w:tc>
        <w:tc>
          <w:tcPr>
            <w:tcW w:w="7668" w:type="dxa"/>
          </w:tcPr>
          <w:p w14:paraId="074BB61C" w14:textId="77777777" w:rsidR="00E05717" w:rsidRDefault="00E05717" w:rsidP="007D1B66">
            <w:r w:rsidRPr="00AD6473">
              <w:rPr>
                <w:b/>
              </w:rPr>
              <w:t>REVIEW</w:t>
            </w:r>
            <w:r>
              <w:t>- Students complete the following re</w:t>
            </w:r>
            <w:r w:rsidR="00C54235">
              <w:t xml:space="preserve">view questions for using cursors from </w:t>
            </w:r>
            <w:r w:rsidRPr="00AD6473">
              <w:rPr>
                <w:u w:val="single"/>
              </w:rPr>
              <w:t>Introduction to Excel</w:t>
            </w:r>
            <w:r>
              <w:t>-Lesson.</w:t>
            </w:r>
          </w:p>
          <w:p w14:paraId="7E960584" w14:textId="77777777" w:rsidR="00E05717" w:rsidRDefault="00E05717" w:rsidP="007D1B66"/>
          <w:p w14:paraId="5C5EA5BE" w14:textId="77777777" w:rsidR="00E05717" w:rsidRDefault="00461393" w:rsidP="00AD6473">
            <w:pPr>
              <w:numPr>
                <w:ilvl w:val="0"/>
                <w:numId w:val="8"/>
              </w:numPr>
            </w:pPr>
            <w:r>
              <w:t>Where and h</w:t>
            </w:r>
            <w:r w:rsidR="002647C6">
              <w:t>ow is the b</w:t>
            </w:r>
            <w:r w:rsidR="00B253E0">
              <w:t>ig</w:t>
            </w:r>
            <w:r w:rsidR="002647C6">
              <w:t>, W</w:t>
            </w:r>
            <w:r w:rsidR="00B253E0">
              <w:t>hite Cro</w:t>
            </w:r>
            <w:r>
              <w:t>ss Mouse Pointer</w:t>
            </w:r>
            <w:r w:rsidR="002647C6">
              <w:t xml:space="preserve"> used</w:t>
            </w:r>
            <w:r w:rsidR="00B253E0">
              <w:t>?</w:t>
            </w:r>
          </w:p>
          <w:p w14:paraId="36094F8D" w14:textId="77777777" w:rsidR="00B253E0" w:rsidRDefault="00461393" w:rsidP="00AD6473">
            <w:pPr>
              <w:numPr>
                <w:ilvl w:val="0"/>
                <w:numId w:val="8"/>
              </w:numPr>
            </w:pPr>
            <w:r>
              <w:t xml:space="preserve">Where and how </w:t>
            </w:r>
            <w:r w:rsidR="002647C6">
              <w:t>is the s</w:t>
            </w:r>
            <w:r w:rsidR="00B253E0">
              <w:t>maller</w:t>
            </w:r>
            <w:r w:rsidR="002647C6">
              <w:t>,</w:t>
            </w:r>
            <w:r w:rsidR="00B253E0">
              <w:t xml:space="preserve"> Black Cro</w:t>
            </w:r>
            <w:r>
              <w:t>ss Mouse Pointer</w:t>
            </w:r>
            <w:r w:rsidR="002647C6">
              <w:t xml:space="preserve"> used</w:t>
            </w:r>
            <w:r w:rsidR="00B253E0">
              <w:t>?</w:t>
            </w:r>
          </w:p>
          <w:p w14:paraId="1E3DB2C9" w14:textId="77777777" w:rsidR="002647C6" w:rsidRDefault="00461393" w:rsidP="00AD6473">
            <w:pPr>
              <w:numPr>
                <w:ilvl w:val="0"/>
                <w:numId w:val="8"/>
              </w:numPr>
            </w:pPr>
            <w:r>
              <w:t xml:space="preserve">Where and how </w:t>
            </w:r>
            <w:r w:rsidR="002647C6">
              <w:t>is the two, arrows,</w:t>
            </w:r>
            <w:r>
              <w:t xml:space="preserve"> Mouse Pointer</w:t>
            </w:r>
            <w:r w:rsidR="002647C6">
              <w:t xml:space="preserve"> used?</w:t>
            </w:r>
          </w:p>
          <w:p w14:paraId="40008556" w14:textId="77777777" w:rsidR="002647C6" w:rsidRDefault="00461393" w:rsidP="00AD6473">
            <w:pPr>
              <w:numPr>
                <w:ilvl w:val="0"/>
                <w:numId w:val="8"/>
              </w:numPr>
            </w:pPr>
            <w:r w:rsidRPr="00461393">
              <w:t>Where and how</w:t>
            </w:r>
            <w:r w:rsidR="002647C6" w:rsidRPr="00461393">
              <w:t xml:space="preserve"> </w:t>
            </w:r>
            <w:r w:rsidR="002647C6">
              <w:t xml:space="preserve">is the </w:t>
            </w:r>
            <w:r>
              <w:t>All Arrows, Mouse Pointer</w:t>
            </w:r>
            <w:r w:rsidR="002647C6">
              <w:t xml:space="preserve"> used?</w:t>
            </w:r>
          </w:p>
          <w:p w14:paraId="6F08168C" w14:textId="77777777" w:rsidR="00B253E0" w:rsidRDefault="00461393" w:rsidP="00B253E0">
            <w:pPr>
              <w:numPr>
                <w:ilvl w:val="0"/>
                <w:numId w:val="8"/>
              </w:numPr>
            </w:pPr>
            <w:r w:rsidRPr="00461393">
              <w:t xml:space="preserve">Where and how </w:t>
            </w:r>
            <w:r>
              <w:t>is the single Arrow, Mouse Pointer used?</w:t>
            </w:r>
          </w:p>
          <w:p w14:paraId="2455DEB0" w14:textId="77777777" w:rsidR="00C54235" w:rsidRDefault="00C54235" w:rsidP="00C54235">
            <w:pPr>
              <w:ind w:left="360"/>
            </w:pPr>
          </w:p>
        </w:tc>
      </w:tr>
      <w:tr w:rsidR="00E05717" w14:paraId="593AA4B4" w14:textId="77777777" w:rsidTr="00AD6473">
        <w:tc>
          <w:tcPr>
            <w:tcW w:w="1188" w:type="dxa"/>
          </w:tcPr>
          <w:p w14:paraId="585730CB" w14:textId="77777777" w:rsidR="00E05717" w:rsidRDefault="00C54235" w:rsidP="007D1B66">
            <w:bookmarkStart w:id="0" w:name="_GoBack" w:colFirst="1" w:colLast="1"/>
            <w:r>
              <w:t>6:2</w:t>
            </w:r>
            <w:r w:rsidR="00371245">
              <w:t>5-</w:t>
            </w:r>
            <w:r>
              <w:t>7:00</w:t>
            </w:r>
          </w:p>
        </w:tc>
        <w:tc>
          <w:tcPr>
            <w:tcW w:w="7668" w:type="dxa"/>
          </w:tcPr>
          <w:p w14:paraId="23F7BB6E" w14:textId="77777777" w:rsidR="00B253E0" w:rsidRDefault="00B253E0" w:rsidP="00B253E0">
            <w:r>
              <w:rPr>
                <w:b/>
              </w:rPr>
              <w:t xml:space="preserve">TODAY’S </w:t>
            </w:r>
            <w:r w:rsidR="00E05717" w:rsidRPr="00AD6473">
              <w:rPr>
                <w:b/>
              </w:rPr>
              <w:t xml:space="preserve"> SKILL</w:t>
            </w:r>
            <w:r>
              <w:rPr>
                <w:b/>
              </w:rPr>
              <w:t>S</w:t>
            </w:r>
            <w:r w:rsidR="00E05717" w:rsidRPr="00AD6473">
              <w:rPr>
                <w:b/>
              </w:rPr>
              <w:t>/OBJECTIVE</w:t>
            </w:r>
            <w:r>
              <w:t xml:space="preserve">- </w:t>
            </w:r>
          </w:p>
          <w:p w14:paraId="71DE4313" w14:textId="77777777" w:rsidR="00B253E0" w:rsidRDefault="00B253E0" w:rsidP="00B253E0">
            <w:pPr>
              <w:rPr>
                <w:b/>
              </w:rPr>
            </w:pPr>
          </w:p>
          <w:p w14:paraId="76C0211E" w14:textId="77777777" w:rsidR="006C4E34" w:rsidRDefault="006C4E34" w:rsidP="00B253E0">
            <w:pPr>
              <w:numPr>
                <w:ilvl w:val="0"/>
                <w:numId w:val="19"/>
              </w:numPr>
            </w:pPr>
            <w:r w:rsidRPr="006C4E34">
              <w:rPr>
                <w:b/>
              </w:rPr>
              <w:t>Merging Cells</w:t>
            </w:r>
            <w:r>
              <w:t>-</w:t>
            </w:r>
            <w:r w:rsidR="001172D3" w:rsidRPr="001172D3">
              <w:rPr>
                <w:b/>
              </w:rPr>
              <w:t>(Exercise 4 pg. 381</w:t>
            </w:r>
            <w:proofErr w:type="gramStart"/>
            <w:r w:rsidR="001172D3" w:rsidRPr="001172D3">
              <w:rPr>
                <w:b/>
              </w:rPr>
              <w:t>)</w:t>
            </w:r>
            <w:r w:rsidR="00C54235">
              <w:t>-</w:t>
            </w:r>
            <w:proofErr w:type="gramEnd"/>
            <w:r w:rsidR="00C54235">
              <w:t xml:space="preserve"> </w:t>
            </w:r>
            <w:r>
              <w:t>Sometimes when you want a cell to occupy more column width but you don’t want to change the width of the whole column, like in a Title Row. To have the cell take more space without affecting other cells width you use a merge.</w:t>
            </w:r>
          </w:p>
          <w:p w14:paraId="43C3676C" w14:textId="77777777" w:rsidR="006C4E34" w:rsidRDefault="006C4E34" w:rsidP="006C4E34">
            <w:pPr>
              <w:numPr>
                <w:ilvl w:val="1"/>
                <w:numId w:val="19"/>
              </w:numPr>
            </w:pPr>
            <w:r>
              <w:rPr>
                <w:b/>
              </w:rPr>
              <w:t>Note: Merged Cells cannot be used in sorting or filtering data.</w:t>
            </w:r>
            <w:r>
              <w:t xml:space="preserve"> </w:t>
            </w:r>
          </w:p>
          <w:p w14:paraId="3A6366E3" w14:textId="77777777" w:rsidR="006C4E34" w:rsidRPr="006C4E34" w:rsidRDefault="006C4E34" w:rsidP="006C4E34"/>
          <w:p w14:paraId="126EE557" w14:textId="77777777" w:rsidR="00B253E0" w:rsidRDefault="00B253E0" w:rsidP="00B253E0">
            <w:pPr>
              <w:numPr>
                <w:ilvl w:val="0"/>
                <w:numId w:val="19"/>
              </w:numPr>
            </w:pPr>
            <w:r w:rsidRPr="00B253E0">
              <w:rPr>
                <w:b/>
              </w:rPr>
              <w:t>Using AutoFill Options</w:t>
            </w:r>
            <w:r w:rsidR="00E3567D">
              <w:rPr>
                <w:b/>
              </w:rPr>
              <w:t>(Exercise 4)</w:t>
            </w:r>
            <w:r>
              <w:rPr>
                <w:b/>
              </w:rPr>
              <w:t xml:space="preserve">- </w:t>
            </w:r>
            <w:r w:rsidR="00E05717">
              <w:t>How to make a series (copying text and formatting) using the fill handle and the Au</w:t>
            </w:r>
            <w:r>
              <w:t xml:space="preserve">toFill Options drop down arrow to make a series like </w:t>
            </w:r>
            <w:r w:rsidR="00E05717">
              <w:t>1,2,3,1,2,3</w:t>
            </w:r>
            <w:r w:rsidR="006C4E34">
              <w:t xml:space="preserve"> </w:t>
            </w:r>
          </w:p>
          <w:p w14:paraId="4360EA09" w14:textId="77777777" w:rsidR="006C4E34" w:rsidRDefault="006C4E34" w:rsidP="006C4E34">
            <w:pPr>
              <w:numPr>
                <w:ilvl w:val="1"/>
                <w:numId w:val="19"/>
              </w:numPr>
            </w:pPr>
            <w:r>
              <w:t xml:space="preserve">Can be used also to </w:t>
            </w:r>
            <w:proofErr w:type="gramStart"/>
            <w:r>
              <w:t>Fill</w:t>
            </w:r>
            <w:proofErr w:type="gramEnd"/>
            <w:r>
              <w:t xml:space="preserve"> only F</w:t>
            </w:r>
            <w:r w:rsidRPr="006C4E34">
              <w:t>ormatting.</w:t>
            </w:r>
            <w:r>
              <w:t xml:space="preserve"> </w:t>
            </w:r>
          </w:p>
          <w:p w14:paraId="77FF3448" w14:textId="77777777" w:rsidR="006C4E34" w:rsidRPr="00E3567D" w:rsidRDefault="006C4E34" w:rsidP="006C4E34">
            <w:pPr>
              <w:numPr>
                <w:ilvl w:val="1"/>
                <w:numId w:val="19"/>
              </w:numPr>
              <w:rPr>
                <w:highlight w:val="yellow"/>
              </w:rPr>
            </w:pPr>
            <w:r>
              <w:t>If the series 1</w:t>
            </w:r>
            <w:proofErr w:type="gramStart"/>
            <w:r>
              <w:t>,2,3,1,2,3</w:t>
            </w:r>
            <w:proofErr w:type="gramEnd"/>
            <w:r>
              <w:t xml:space="preserve"> were 16 font, Garamond, underlined, bolded, and italics, you could copy this formatting to the next cells, and leave the cells blank.</w:t>
            </w:r>
            <w:r w:rsidR="00E3567D">
              <w:t xml:space="preserve"> </w:t>
            </w:r>
            <w:r w:rsidR="00E3567D" w:rsidRPr="00E3567D">
              <w:rPr>
                <w:highlight w:val="yellow"/>
              </w:rPr>
              <w:t>Try this autofill option.</w:t>
            </w:r>
          </w:p>
          <w:p w14:paraId="1485A645" w14:textId="77777777" w:rsidR="00B253E0" w:rsidRDefault="00B253E0" w:rsidP="00B253E0">
            <w:pPr>
              <w:ind w:left="360"/>
            </w:pPr>
          </w:p>
          <w:p w14:paraId="66485F22" w14:textId="77777777" w:rsidR="00F91971" w:rsidRDefault="00287EC6" w:rsidP="00F91971">
            <w:pPr>
              <w:numPr>
                <w:ilvl w:val="0"/>
                <w:numId w:val="19"/>
              </w:numPr>
              <w:rPr>
                <w:b/>
              </w:rPr>
            </w:pPr>
            <w:r>
              <w:rPr>
                <w:b/>
              </w:rPr>
              <w:t xml:space="preserve">Entering </w:t>
            </w:r>
            <w:r w:rsidR="00F91971">
              <w:rPr>
                <w:b/>
              </w:rPr>
              <w:t>Formulas- (Exercise 5 pg. 387)</w:t>
            </w:r>
            <w:r w:rsidR="00F91971">
              <w:t>- Understand the following:</w:t>
            </w:r>
          </w:p>
          <w:p w14:paraId="017692CB" w14:textId="77777777" w:rsidR="00F91971" w:rsidRPr="00371245" w:rsidRDefault="00371245" w:rsidP="00F91971">
            <w:pPr>
              <w:numPr>
                <w:ilvl w:val="0"/>
                <w:numId w:val="20"/>
              </w:numPr>
              <w:rPr>
                <w:b/>
              </w:rPr>
            </w:pPr>
            <w:r w:rsidRPr="00371245">
              <w:rPr>
                <w:u w:val="single"/>
              </w:rPr>
              <w:t>Most Math Operations</w:t>
            </w:r>
            <w:r>
              <w:t xml:space="preserve"> can be calculated using Number Formulas, Relative Reference Formulas, or Preset Functions. </w:t>
            </w:r>
          </w:p>
          <w:p w14:paraId="3CEA1764" w14:textId="77777777" w:rsidR="00371245" w:rsidRPr="00371245" w:rsidRDefault="00371245" w:rsidP="00371245">
            <w:pPr>
              <w:ind w:left="360"/>
              <w:rPr>
                <w:b/>
              </w:rPr>
            </w:pPr>
          </w:p>
          <w:p w14:paraId="7B902028" w14:textId="77777777" w:rsidR="00371245" w:rsidRPr="00F91971" w:rsidRDefault="00371245" w:rsidP="00371245">
            <w:pPr>
              <w:numPr>
                <w:ilvl w:val="1"/>
                <w:numId w:val="20"/>
              </w:numPr>
              <w:rPr>
                <w:b/>
              </w:rPr>
            </w:pPr>
            <w:r>
              <w:t xml:space="preserve">A </w:t>
            </w:r>
            <w:r w:rsidRPr="00371245">
              <w:rPr>
                <w:u w:val="single"/>
              </w:rPr>
              <w:t>Number Formula</w:t>
            </w:r>
            <w:r>
              <w:t xml:space="preserve"> only uses numbers and cannot create a series with other numbers. Example (</w:t>
            </w:r>
            <w:r>
              <w:rPr>
                <w:color w:val="000000"/>
              </w:rPr>
              <w:t>1+2+3)</w:t>
            </w:r>
            <w:r>
              <w:t xml:space="preserve"> </w:t>
            </w:r>
          </w:p>
          <w:p w14:paraId="632E991D" w14:textId="77777777" w:rsidR="00371245" w:rsidRPr="00371245" w:rsidRDefault="00371245" w:rsidP="00371245">
            <w:pPr>
              <w:numPr>
                <w:ilvl w:val="1"/>
                <w:numId w:val="20"/>
              </w:numPr>
              <w:rPr>
                <w:b/>
              </w:rPr>
            </w:pPr>
            <w:r>
              <w:t xml:space="preserve">A </w:t>
            </w:r>
            <w:r w:rsidRPr="00371245">
              <w:rPr>
                <w:u w:val="single"/>
              </w:rPr>
              <w:t>Relative Reference Formula</w:t>
            </w:r>
            <w:r>
              <w:t xml:space="preserve"> uses cell references so that a series can be created using other numbers.</w:t>
            </w:r>
            <w:r w:rsidRPr="0037124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Ex. (</w:t>
            </w:r>
            <w:r w:rsidRPr="00371245">
              <w:rPr>
                <w:color w:val="000000"/>
              </w:rPr>
              <w:t>A1+B1+C1</w:t>
            </w:r>
            <w:r>
              <w:rPr>
                <w:color w:val="000000"/>
              </w:rPr>
              <w:t>)</w:t>
            </w:r>
          </w:p>
          <w:p w14:paraId="0DB4CDAC" w14:textId="77777777" w:rsidR="00371245" w:rsidRPr="00E3567D" w:rsidRDefault="00371245" w:rsidP="00371245">
            <w:pPr>
              <w:numPr>
                <w:ilvl w:val="1"/>
                <w:numId w:val="20"/>
              </w:numPr>
              <w:rPr>
                <w:b/>
              </w:rPr>
            </w:pPr>
            <w:r>
              <w:t xml:space="preserve">A </w:t>
            </w:r>
            <w:r w:rsidRPr="00371245">
              <w:rPr>
                <w:u w:val="single"/>
              </w:rPr>
              <w:t>preset function</w:t>
            </w:r>
            <w:r>
              <w:t xml:space="preserve"> for adding is: </w:t>
            </w:r>
            <w:r>
              <w:rPr>
                <w:color w:val="000000"/>
              </w:rPr>
              <w:t xml:space="preserve"> SUM(A1:C</w:t>
            </w:r>
            <w:r w:rsidRPr="00371245">
              <w:rPr>
                <w:color w:val="000000"/>
              </w:rPr>
              <w:t>1)</w:t>
            </w:r>
          </w:p>
          <w:p w14:paraId="6C42F4AE" w14:textId="77777777" w:rsidR="00E3567D" w:rsidRPr="00E3567D" w:rsidRDefault="00E3567D" w:rsidP="00371245">
            <w:pPr>
              <w:numPr>
                <w:ilvl w:val="1"/>
                <w:numId w:val="20"/>
              </w:numPr>
              <w:rPr>
                <w:b/>
                <w:highlight w:val="yellow"/>
              </w:rPr>
            </w:pPr>
            <w:r w:rsidRPr="00E3567D">
              <w:rPr>
                <w:highlight w:val="yellow"/>
              </w:rPr>
              <w:t>Try each one with the numbers provided in part a.</w:t>
            </w:r>
          </w:p>
          <w:p w14:paraId="5FB1B610" w14:textId="77777777" w:rsidR="00371245" w:rsidRPr="00371245" w:rsidRDefault="00371245" w:rsidP="00371245">
            <w:pPr>
              <w:ind w:left="1080"/>
              <w:rPr>
                <w:b/>
              </w:rPr>
            </w:pPr>
          </w:p>
          <w:p w14:paraId="3FA27195" w14:textId="77777777" w:rsidR="00F91971" w:rsidRPr="00F91971" w:rsidRDefault="00F91971" w:rsidP="00F91971">
            <w:pPr>
              <w:numPr>
                <w:ilvl w:val="0"/>
                <w:numId w:val="20"/>
              </w:numPr>
              <w:rPr>
                <w:b/>
              </w:rPr>
            </w:pPr>
            <w:r w:rsidRPr="00371245">
              <w:rPr>
                <w:u w:val="single"/>
              </w:rPr>
              <w:t>As you type the formula</w:t>
            </w:r>
            <w:r>
              <w:t xml:space="preserve"> in the cell they are viewed in the cell and formula bar. (All formulas begin with an = symbol) </w:t>
            </w:r>
          </w:p>
          <w:p w14:paraId="55EC3EF0" w14:textId="77777777" w:rsidR="0094140F" w:rsidRPr="00F91971" w:rsidRDefault="00F91971" w:rsidP="0094140F">
            <w:pPr>
              <w:numPr>
                <w:ilvl w:val="0"/>
                <w:numId w:val="20"/>
              </w:numPr>
              <w:rPr>
                <w:b/>
              </w:rPr>
            </w:pPr>
            <w:r w:rsidRPr="00371245">
              <w:rPr>
                <w:u w:val="single"/>
              </w:rPr>
              <w:t>After you finalize</w:t>
            </w:r>
            <w:r>
              <w:t xml:space="preserve"> the formula in the cell</w:t>
            </w:r>
            <w:r w:rsidR="00371245">
              <w:t>,</w:t>
            </w:r>
            <w:r>
              <w:t xml:space="preserve"> the answer is viewed in the cell and the formula </w:t>
            </w:r>
            <w:r w:rsidR="00371245">
              <w:t xml:space="preserve">is viewed </w:t>
            </w:r>
            <w:r>
              <w:t>in the formula bar.</w:t>
            </w:r>
          </w:p>
          <w:p w14:paraId="633766E9" w14:textId="77777777" w:rsidR="00F91971" w:rsidRPr="00371245" w:rsidRDefault="00371245" w:rsidP="00F91971">
            <w:pPr>
              <w:numPr>
                <w:ilvl w:val="0"/>
                <w:numId w:val="20"/>
              </w:numPr>
              <w:rPr>
                <w:b/>
              </w:rPr>
            </w:pPr>
            <w:r>
              <w:t xml:space="preserve">How </w:t>
            </w:r>
            <w:proofErr w:type="gramStart"/>
            <w:r>
              <w:t xml:space="preserve">do </w:t>
            </w:r>
            <w:r w:rsidR="00F91971" w:rsidRPr="00E3567D">
              <w:rPr>
                <w:b/>
                <w:u w:val="single"/>
              </w:rPr>
              <w:t>order</w:t>
            </w:r>
            <w:proofErr w:type="gramEnd"/>
            <w:r w:rsidR="00F91971" w:rsidRPr="00E3567D">
              <w:rPr>
                <w:b/>
                <w:u w:val="single"/>
              </w:rPr>
              <w:t xml:space="preserve"> of operations</w:t>
            </w:r>
            <w:r w:rsidR="00F91971">
              <w:t xml:space="preserve"> affect the answer to an operation?</w:t>
            </w:r>
          </w:p>
          <w:p w14:paraId="5F73DDCC" w14:textId="77777777" w:rsidR="00371245" w:rsidRDefault="00371245" w:rsidP="00371245">
            <w:pPr>
              <w:numPr>
                <w:ilvl w:val="1"/>
                <w:numId w:val="20"/>
              </w:numPr>
            </w:pPr>
            <w:r>
              <w:lastRenderedPageBreak/>
              <w:t>Try finding the answers to the following without Excel. Then enter the number formula into Excel to see if you were correct.</w:t>
            </w:r>
          </w:p>
          <w:p w14:paraId="7B10BD30" w14:textId="77777777" w:rsidR="00371245" w:rsidRPr="00E3567D" w:rsidRDefault="00371245" w:rsidP="00371245">
            <w:pPr>
              <w:numPr>
                <w:ilvl w:val="0"/>
                <w:numId w:val="21"/>
              </w:numPr>
              <w:rPr>
                <w:highlight w:val="yellow"/>
              </w:rPr>
            </w:pPr>
            <w:r w:rsidRPr="00E3567D">
              <w:rPr>
                <w:color w:val="000000"/>
                <w:highlight w:val="yellow"/>
              </w:rPr>
              <w:t>100+50+20*15</w:t>
            </w:r>
          </w:p>
          <w:p w14:paraId="4C36D1B9" w14:textId="77777777" w:rsidR="00371245" w:rsidRPr="00E3567D" w:rsidRDefault="00371245" w:rsidP="00371245">
            <w:pPr>
              <w:numPr>
                <w:ilvl w:val="0"/>
                <w:numId w:val="21"/>
              </w:numPr>
              <w:rPr>
                <w:highlight w:val="yellow"/>
              </w:rPr>
            </w:pPr>
            <w:r w:rsidRPr="00E3567D">
              <w:rPr>
                <w:color w:val="000000"/>
                <w:highlight w:val="yellow"/>
              </w:rPr>
              <w:t>6-(9-2)+3*6</w:t>
            </w:r>
          </w:p>
          <w:p w14:paraId="6E1886A3" w14:textId="77777777" w:rsidR="0094140F" w:rsidRPr="00E3567D" w:rsidRDefault="00371245" w:rsidP="0094140F">
            <w:pPr>
              <w:numPr>
                <w:ilvl w:val="0"/>
                <w:numId w:val="21"/>
              </w:numPr>
              <w:rPr>
                <w:highlight w:val="yellow"/>
              </w:rPr>
            </w:pPr>
            <w:r w:rsidRPr="00E3567D">
              <w:rPr>
                <w:color w:val="000000"/>
                <w:highlight w:val="yellow"/>
              </w:rPr>
              <w:t>7+5*(4*8-9)</w:t>
            </w:r>
          </w:p>
          <w:p w14:paraId="3DF212A7" w14:textId="77777777" w:rsidR="00F91971" w:rsidRDefault="00F91971" w:rsidP="00F91971">
            <w:pPr>
              <w:rPr>
                <w:b/>
              </w:rPr>
            </w:pPr>
          </w:p>
          <w:p w14:paraId="0AC258AD" w14:textId="77777777" w:rsidR="0081780E" w:rsidRPr="0081780E" w:rsidRDefault="0094140F" w:rsidP="0081780E">
            <w:pPr>
              <w:numPr>
                <w:ilvl w:val="0"/>
                <w:numId w:val="19"/>
              </w:numPr>
              <w:rPr>
                <w:b/>
              </w:rPr>
            </w:pPr>
            <w:r>
              <w:rPr>
                <w:b/>
              </w:rPr>
              <w:t>Formulas and Series</w:t>
            </w:r>
            <w:r w:rsidR="0081780E">
              <w:rPr>
                <w:b/>
              </w:rPr>
              <w:t xml:space="preserve">- </w:t>
            </w:r>
            <w:r w:rsidR="0081780E">
              <w:t>MINI-ACTIVITIES</w:t>
            </w:r>
          </w:p>
          <w:p w14:paraId="5CD0ADAD" w14:textId="77777777" w:rsidR="0094140F" w:rsidRPr="00E3567D" w:rsidRDefault="0094140F" w:rsidP="0094140F">
            <w:pPr>
              <w:numPr>
                <w:ilvl w:val="1"/>
                <w:numId w:val="19"/>
              </w:numPr>
              <w:rPr>
                <w:b/>
                <w:highlight w:val="yellow"/>
              </w:rPr>
            </w:pPr>
            <w:r w:rsidRPr="00E3567D">
              <w:rPr>
                <w:highlight w:val="yellow"/>
              </w:rPr>
              <w:t>Make a spreadsheet for the month of April that enters the day on one row and the dates on another row for a person that works on Monday, Wednesday and Friday.</w:t>
            </w:r>
          </w:p>
          <w:p w14:paraId="4CA3B4F7" w14:textId="77777777" w:rsidR="0094140F" w:rsidRPr="00E3567D" w:rsidRDefault="0094140F" w:rsidP="0094140F">
            <w:pPr>
              <w:numPr>
                <w:ilvl w:val="1"/>
                <w:numId w:val="19"/>
              </w:numPr>
              <w:rPr>
                <w:b/>
                <w:highlight w:val="yellow"/>
              </w:rPr>
            </w:pPr>
            <w:r w:rsidRPr="00E3567D">
              <w:rPr>
                <w:highlight w:val="yellow"/>
              </w:rPr>
              <w:t>Make a spreadsheet that enters the days and dates on separate rows for a person that works only on Tuesdays, and Thursdays.</w:t>
            </w:r>
          </w:p>
          <w:p w14:paraId="3F624FE2" w14:textId="77777777" w:rsidR="0094140F" w:rsidRDefault="0094140F" w:rsidP="0094140F">
            <w:pPr>
              <w:rPr>
                <w:b/>
              </w:rPr>
            </w:pPr>
          </w:p>
          <w:p w14:paraId="399F5703" w14:textId="77777777" w:rsidR="00F91971" w:rsidRDefault="00287EC6" w:rsidP="00B253E0">
            <w:pPr>
              <w:numPr>
                <w:ilvl w:val="0"/>
                <w:numId w:val="19"/>
              </w:numPr>
              <w:rPr>
                <w:b/>
              </w:rPr>
            </w:pPr>
            <w:r>
              <w:rPr>
                <w:b/>
              </w:rPr>
              <w:t>Number Formats- (Ex. 5 pg. 388)</w:t>
            </w:r>
          </w:p>
          <w:p w14:paraId="30D9D3A0" w14:textId="77777777" w:rsidR="00287EC6" w:rsidRPr="00F91971" w:rsidRDefault="00287EC6" w:rsidP="00287EC6">
            <w:pPr>
              <w:numPr>
                <w:ilvl w:val="0"/>
                <w:numId w:val="22"/>
              </w:numPr>
              <w:rPr>
                <w:b/>
              </w:rPr>
            </w:pPr>
            <w:r>
              <w:t>The answers to divisions can be expressed in percentage or decimal formats. You need to change the number format.</w:t>
            </w:r>
          </w:p>
          <w:p w14:paraId="2F986A2E" w14:textId="77777777" w:rsidR="00F91971" w:rsidRDefault="00F91971" w:rsidP="00F91971">
            <w:pPr>
              <w:rPr>
                <w:b/>
              </w:rPr>
            </w:pPr>
          </w:p>
          <w:p w14:paraId="052E4460" w14:textId="77777777" w:rsidR="00F91971" w:rsidRDefault="00287EC6" w:rsidP="00B253E0">
            <w:pPr>
              <w:numPr>
                <w:ilvl w:val="0"/>
                <w:numId w:val="19"/>
              </w:numPr>
              <w:rPr>
                <w:b/>
              </w:rPr>
            </w:pPr>
            <w:r>
              <w:rPr>
                <w:b/>
              </w:rPr>
              <w:t>Editing Formulas- (Ex. 5 pg. 388)</w:t>
            </w:r>
          </w:p>
          <w:p w14:paraId="5B01CC4C" w14:textId="77777777" w:rsidR="00287EC6" w:rsidRPr="00287EC6" w:rsidRDefault="00287EC6" w:rsidP="00287EC6">
            <w:pPr>
              <w:numPr>
                <w:ilvl w:val="0"/>
                <w:numId w:val="23"/>
              </w:numPr>
              <w:rPr>
                <w:b/>
              </w:rPr>
            </w:pPr>
            <w:r>
              <w:t xml:space="preserve"> After you entered a formula you can edit it by double clicking in the cell with the a</w:t>
            </w:r>
            <w:r w:rsidR="00A47F80">
              <w:t>nswer and making the changes or:</w:t>
            </w:r>
          </w:p>
          <w:p w14:paraId="6F076D01" w14:textId="77777777" w:rsidR="00287EC6" w:rsidRPr="00A47F80" w:rsidRDefault="00287EC6" w:rsidP="00287EC6">
            <w:pPr>
              <w:numPr>
                <w:ilvl w:val="0"/>
                <w:numId w:val="23"/>
              </w:numPr>
              <w:rPr>
                <w:b/>
              </w:rPr>
            </w:pPr>
            <w:r>
              <w:t>Click on the cell once then make the changes in the formula bar.</w:t>
            </w:r>
          </w:p>
          <w:p w14:paraId="0AEDA0B3" w14:textId="77777777" w:rsidR="00A47F80" w:rsidRPr="00B253E0" w:rsidRDefault="00A47F80" w:rsidP="00287EC6">
            <w:pPr>
              <w:numPr>
                <w:ilvl w:val="0"/>
                <w:numId w:val="23"/>
              </w:numPr>
              <w:rPr>
                <w:b/>
              </w:rPr>
            </w:pPr>
            <w:r>
              <w:t>How the changes are made depends on what type of formula you have entered.</w:t>
            </w:r>
          </w:p>
        </w:tc>
      </w:tr>
      <w:bookmarkEnd w:id="0"/>
      <w:tr w:rsidR="00E05717" w14:paraId="1BBFF429" w14:textId="77777777" w:rsidTr="00AD6473">
        <w:tc>
          <w:tcPr>
            <w:tcW w:w="1188" w:type="dxa"/>
          </w:tcPr>
          <w:p w14:paraId="39CD77A4" w14:textId="77777777" w:rsidR="00E05717" w:rsidRDefault="006C4E34" w:rsidP="00E61A14">
            <w:r>
              <w:lastRenderedPageBreak/>
              <w:t>7:20-8:0</w:t>
            </w:r>
            <w:r w:rsidR="00E05717">
              <w:t>0</w:t>
            </w:r>
          </w:p>
        </w:tc>
        <w:tc>
          <w:tcPr>
            <w:tcW w:w="7668" w:type="dxa"/>
          </w:tcPr>
          <w:p w14:paraId="1A7397C9" w14:textId="77777777" w:rsidR="00E3567D" w:rsidRPr="00E3567D" w:rsidRDefault="00E05717" w:rsidP="00E3567D">
            <w:r w:rsidRPr="00AD6473">
              <w:rPr>
                <w:b/>
              </w:rPr>
              <w:t xml:space="preserve">CLASSWORK ACTIVITY- </w:t>
            </w:r>
            <w:r w:rsidR="00E3567D" w:rsidRPr="007B430D">
              <w:rPr>
                <w:u w:val="single"/>
              </w:rPr>
              <w:t>Complete Activity</w:t>
            </w:r>
            <w:r w:rsidR="00E3567D">
              <w:t>-Exercise 04MAAC Invoice</w:t>
            </w:r>
          </w:p>
          <w:p w14:paraId="5F92BF40" w14:textId="77777777" w:rsidR="00E05717" w:rsidRPr="001976EF" w:rsidRDefault="00E05717" w:rsidP="00E3567D"/>
        </w:tc>
      </w:tr>
      <w:tr w:rsidR="00E05717" w14:paraId="0885B09A" w14:textId="77777777" w:rsidTr="00461393">
        <w:trPr>
          <w:trHeight w:val="692"/>
        </w:trPr>
        <w:tc>
          <w:tcPr>
            <w:tcW w:w="1188" w:type="dxa"/>
          </w:tcPr>
          <w:p w14:paraId="2E0690AD" w14:textId="77777777" w:rsidR="00E05717" w:rsidRDefault="002647C6" w:rsidP="007D1B66">
            <w:r>
              <w:t>8</w:t>
            </w:r>
            <w:r w:rsidR="00461393">
              <w:t>:00-8:4</w:t>
            </w:r>
            <w:r w:rsidR="00E05717">
              <w:t>0</w:t>
            </w:r>
          </w:p>
          <w:p w14:paraId="4CE91723" w14:textId="77777777" w:rsidR="00E05717" w:rsidRDefault="00E05717" w:rsidP="007D1B66"/>
        </w:tc>
        <w:tc>
          <w:tcPr>
            <w:tcW w:w="7668" w:type="dxa"/>
          </w:tcPr>
          <w:p w14:paraId="25296ED6" w14:textId="77777777" w:rsidR="00E3567D" w:rsidRDefault="00461393" w:rsidP="00461393">
            <w:r>
              <w:rPr>
                <w:b/>
              </w:rPr>
              <w:t>CLASSWORK ACTIVITY</w:t>
            </w:r>
            <w:r>
              <w:t xml:space="preserve">- </w:t>
            </w:r>
          </w:p>
          <w:p w14:paraId="418DC868" w14:textId="77777777" w:rsidR="00E3567D" w:rsidRDefault="00E3567D" w:rsidP="009604BA">
            <w:pPr>
              <w:pStyle w:val="ListParagraph"/>
              <w:numPr>
                <w:ilvl w:val="0"/>
                <w:numId w:val="24"/>
              </w:numPr>
            </w:pPr>
            <w:r>
              <w:t>Complete Exercise 05BalanceSheet_xx found on page 389 and in the class J Drive. Save in your ID Folder.</w:t>
            </w:r>
          </w:p>
          <w:p w14:paraId="774E0E40" w14:textId="77777777" w:rsidR="00E05717" w:rsidRPr="00461393" w:rsidRDefault="00461393" w:rsidP="009604BA">
            <w:pPr>
              <w:pStyle w:val="ListParagraph"/>
              <w:numPr>
                <w:ilvl w:val="0"/>
                <w:numId w:val="24"/>
              </w:numPr>
            </w:pPr>
            <w:r>
              <w:t>Complete Exercise 05TimeSheet found on page 390 and in the class J Drive. Save in your ID Folder.</w:t>
            </w:r>
          </w:p>
        </w:tc>
      </w:tr>
      <w:tr w:rsidR="00E05717" w14:paraId="4FB3D146" w14:textId="77777777" w:rsidTr="00AD6473">
        <w:trPr>
          <w:trHeight w:val="530"/>
        </w:trPr>
        <w:tc>
          <w:tcPr>
            <w:tcW w:w="1188" w:type="dxa"/>
          </w:tcPr>
          <w:p w14:paraId="0BD4C776" w14:textId="77777777" w:rsidR="00E05717" w:rsidRDefault="00E05717" w:rsidP="00E61A14">
            <w:r>
              <w:t>8:45-9:00</w:t>
            </w:r>
          </w:p>
        </w:tc>
        <w:tc>
          <w:tcPr>
            <w:tcW w:w="7668" w:type="dxa"/>
          </w:tcPr>
          <w:p w14:paraId="7CF4A03A" w14:textId="77777777" w:rsidR="00E05717" w:rsidRPr="001976EF" w:rsidRDefault="00E05717" w:rsidP="00E61A14">
            <w:r w:rsidRPr="00AD6473">
              <w:rPr>
                <w:b/>
              </w:rPr>
              <w:t xml:space="preserve">REVIEW- </w:t>
            </w:r>
            <w:r>
              <w:t xml:space="preserve">Review today’s objectives. Answer any questions. </w:t>
            </w:r>
          </w:p>
        </w:tc>
      </w:tr>
    </w:tbl>
    <w:p w14:paraId="40703C2D" w14:textId="77777777" w:rsidR="00E05717" w:rsidRPr="00717443" w:rsidRDefault="00E05717" w:rsidP="00717443">
      <w:pPr>
        <w:jc w:val="center"/>
        <w:rPr>
          <w:sz w:val="32"/>
          <w:szCs w:val="32"/>
        </w:rPr>
      </w:pPr>
      <w:r w:rsidRPr="00717443">
        <w:rPr>
          <w:sz w:val="32"/>
          <w:szCs w:val="32"/>
        </w:rPr>
        <w:t>LESSON OBJECTIVES- SWBAT</w:t>
      </w:r>
      <w:r w:rsidR="00C54235">
        <w:rPr>
          <w:sz w:val="32"/>
          <w:szCs w:val="32"/>
        </w:rPr>
        <w:t>- Wednesday June 10, 2010</w:t>
      </w:r>
    </w:p>
    <w:p w14:paraId="2CC16AB5" w14:textId="77777777" w:rsidR="00E05717" w:rsidRDefault="00E05717" w:rsidP="006B2D86"/>
    <w:p w14:paraId="13276BDC" w14:textId="77777777" w:rsidR="00E05717" w:rsidRDefault="00E05717" w:rsidP="001976EF">
      <w:pPr>
        <w:numPr>
          <w:ilvl w:val="0"/>
          <w:numId w:val="7"/>
        </w:numPr>
      </w:pPr>
      <w:r w:rsidRPr="00F12CC8">
        <w:rPr>
          <w:u w:val="single"/>
        </w:rPr>
        <w:t>Review</w:t>
      </w:r>
      <w:r>
        <w:t xml:space="preserve"> objectives from yesterday’s lesson-Introduction to Excel- </w:t>
      </w:r>
    </w:p>
    <w:p w14:paraId="6A61A30C" w14:textId="77777777" w:rsidR="00461393" w:rsidRDefault="00461393" w:rsidP="00B308BC">
      <w:pPr>
        <w:pStyle w:val="ListParagraph"/>
        <w:numPr>
          <w:ilvl w:val="1"/>
          <w:numId w:val="7"/>
        </w:numPr>
      </w:pPr>
      <w:r>
        <w:t>Understanding different types of mouse pointers where and how they are used.</w:t>
      </w:r>
    </w:p>
    <w:p w14:paraId="3EB8F22E" w14:textId="77777777" w:rsidR="00E05717" w:rsidRDefault="00E05717" w:rsidP="00B308BC">
      <w:pPr>
        <w:pStyle w:val="ListParagraph"/>
        <w:numPr>
          <w:ilvl w:val="1"/>
          <w:numId w:val="7"/>
        </w:numPr>
      </w:pPr>
      <w:r>
        <w:t xml:space="preserve">Questions and Objectives are above. </w:t>
      </w:r>
    </w:p>
    <w:p w14:paraId="582F9AFD" w14:textId="77777777" w:rsidR="00E05717" w:rsidRDefault="00E05717" w:rsidP="007B430D">
      <w:pPr>
        <w:pStyle w:val="ListParagraph"/>
        <w:numPr>
          <w:ilvl w:val="0"/>
          <w:numId w:val="7"/>
        </w:numPr>
      </w:pPr>
      <w:r w:rsidRPr="007B430D">
        <w:rPr>
          <w:u w:val="single"/>
        </w:rPr>
        <w:t>Today’s Topic/Objective</w:t>
      </w:r>
      <w:r>
        <w:t xml:space="preserve">- </w:t>
      </w:r>
      <w:r w:rsidR="00461393">
        <w:t xml:space="preserve">Merging Cells, </w:t>
      </w:r>
      <w:r>
        <w:t>AutoFill Options and Fill Handle</w:t>
      </w:r>
      <w:r w:rsidR="00461393">
        <w:t>, Entering Formulas</w:t>
      </w:r>
      <w:r>
        <w:t xml:space="preserve"> with</w:t>
      </w:r>
      <w:r w:rsidR="00461393">
        <w:t xml:space="preserve"> and without</w:t>
      </w:r>
      <w:r>
        <w:t xml:space="preserve"> a Series</w:t>
      </w:r>
      <w:r w:rsidR="00461393">
        <w:t>, Order of Operations, Number Formats, and Editing Formulas</w:t>
      </w:r>
      <w:r>
        <w:t>.</w:t>
      </w:r>
    </w:p>
    <w:p w14:paraId="3559B24E" w14:textId="77777777" w:rsidR="00E3567D" w:rsidRPr="00E3567D" w:rsidRDefault="00E3567D" w:rsidP="00E3567D">
      <w:pPr>
        <w:numPr>
          <w:ilvl w:val="0"/>
          <w:numId w:val="7"/>
        </w:numPr>
      </w:pPr>
      <w:r w:rsidRPr="007B430D">
        <w:rPr>
          <w:u w:val="single"/>
        </w:rPr>
        <w:t>Complete Activity</w:t>
      </w:r>
      <w:r>
        <w:t xml:space="preserve"> - Exercise 04MAAC Invoice</w:t>
      </w:r>
    </w:p>
    <w:p w14:paraId="4D1A1E5F" w14:textId="77777777" w:rsidR="00461393" w:rsidRDefault="00E05717" w:rsidP="00B308BC">
      <w:pPr>
        <w:numPr>
          <w:ilvl w:val="0"/>
          <w:numId w:val="7"/>
        </w:numPr>
      </w:pPr>
      <w:r w:rsidRPr="007B430D">
        <w:rPr>
          <w:u w:val="single"/>
        </w:rPr>
        <w:t>Complete Activity</w:t>
      </w:r>
      <w:r w:rsidR="00461393">
        <w:t xml:space="preserve">- Exercise 05BalanceSheet- page 389 and </w:t>
      </w:r>
    </w:p>
    <w:p w14:paraId="7E0BF9A6" w14:textId="77777777" w:rsidR="00E05717" w:rsidRDefault="00461393" w:rsidP="00B308BC">
      <w:pPr>
        <w:numPr>
          <w:ilvl w:val="0"/>
          <w:numId w:val="7"/>
        </w:numPr>
      </w:pPr>
      <w:r w:rsidRPr="00C54235">
        <w:rPr>
          <w:u w:val="single"/>
        </w:rPr>
        <w:t>Complete Activity</w:t>
      </w:r>
      <w:r w:rsidRPr="00461393">
        <w:t>-</w:t>
      </w:r>
      <w:r>
        <w:t xml:space="preserve"> Exercise 05TimeSheet- page 390.</w:t>
      </w:r>
    </w:p>
    <w:sectPr w:rsidR="00E05717" w:rsidSect="0002594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67231"/>
    <w:multiLevelType w:val="hybridMultilevel"/>
    <w:tmpl w:val="801425F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41D6F15"/>
    <w:multiLevelType w:val="hybridMultilevel"/>
    <w:tmpl w:val="F9909B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8F13343"/>
    <w:multiLevelType w:val="hybridMultilevel"/>
    <w:tmpl w:val="E85E15CA"/>
    <w:lvl w:ilvl="0" w:tplc="8C8C68C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3">
    <w:nsid w:val="0A5B7239"/>
    <w:multiLevelType w:val="hybridMultilevel"/>
    <w:tmpl w:val="686693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0D1045F6"/>
    <w:multiLevelType w:val="hybridMultilevel"/>
    <w:tmpl w:val="E75A2A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A0D2D59"/>
    <w:multiLevelType w:val="hybridMultilevel"/>
    <w:tmpl w:val="BC72038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B40688E"/>
    <w:multiLevelType w:val="hybridMultilevel"/>
    <w:tmpl w:val="ACFCC4F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30A554E8"/>
    <w:multiLevelType w:val="hybridMultilevel"/>
    <w:tmpl w:val="217E573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8">
    <w:nsid w:val="318A3751"/>
    <w:multiLevelType w:val="hybridMultilevel"/>
    <w:tmpl w:val="CA06C25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31E30BDD"/>
    <w:multiLevelType w:val="hybridMultilevel"/>
    <w:tmpl w:val="9BDE22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32065629"/>
    <w:multiLevelType w:val="hybridMultilevel"/>
    <w:tmpl w:val="ED2659E0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1">
    <w:nsid w:val="323608BC"/>
    <w:multiLevelType w:val="hybridMultilevel"/>
    <w:tmpl w:val="5B7CFE92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35361824"/>
    <w:multiLevelType w:val="hybridMultilevel"/>
    <w:tmpl w:val="BD4223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3831746F"/>
    <w:multiLevelType w:val="hybridMultilevel"/>
    <w:tmpl w:val="3F0AF674"/>
    <w:lvl w:ilvl="0" w:tplc="E65ACCEC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14">
    <w:nsid w:val="3A2F671B"/>
    <w:multiLevelType w:val="hybridMultilevel"/>
    <w:tmpl w:val="7C6CC3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B1F5E9D"/>
    <w:multiLevelType w:val="hybridMultilevel"/>
    <w:tmpl w:val="135853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E131FA3"/>
    <w:multiLevelType w:val="hybridMultilevel"/>
    <w:tmpl w:val="3970EC7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2D683E7A">
      <w:start w:val="5"/>
      <w:numFmt w:val="upperLetter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3E545669"/>
    <w:multiLevelType w:val="hybridMultilevel"/>
    <w:tmpl w:val="99167AF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46FF6D7B"/>
    <w:multiLevelType w:val="hybridMultilevel"/>
    <w:tmpl w:val="BD76100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47390788"/>
    <w:multiLevelType w:val="hybridMultilevel"/>
    <w:tmpl w:val="B6964D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4BBC281C"/>
    <w:multiLevelType w:val="hybridMultilevel"/>
    <w:tmpl w:val="D4DA58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55AD2538"/>
    <w:multiLevelType w:val="hybridMultilevel"/>
    <w:tmpl w:val="0FE89C86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64C117DA"/>
    <w:multiLevelType w:val="hybridMultilevel"/>
    <w:tmpl w:val="D9B44E62"/>
    <w:lvl w:ilvl="0" w:tplc="AD0AECEE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3">
    <w:nsid w:val="72421851"/>
    <w:multiLevelType w:val="hybridMultilevel"/>
    <w:tmpl w:val="19BA441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1"/>
  </w:num>
  <w:num w:numId="4">
    <w:abstractNumId w:val="4"/>
  </w:num>
  <w:num w:numId="5">
    <w:abstractNumId w:val="9"/>
  </w:num>
  <w:num w:numId="6">
    <w:abstractNumId w:val="19"/>
  </w:num>
  <w:num w:numId="7">
    <w:abstractNumId w:val="3"/>
  </w:num>
  <w:num w:numId="8">
    <w:abstractNumId w:val="10"/>
  </w:num>
  <w:num w:numId="9">
    <w:abstractNumId w:val="12"/>
  </w:num>
  <w:num w:numId="10">
    <w:abstractNumId w:val="17"/>
  </w:num>
  <w:num w:numId="11">
    <w:abstractNumId w:val="5"/>
  </w:num>
  <w:num w:numId="12">
    <w:abstractNumId w:val="6"/>
  </w:num>
  <w:num w:numId="13">
    <w:abstractNumId w:val="8"/>
  </w:num>
  <w:num w:numId="14">
    <w:abstractNumId w:val="0"/>
  </w:num>
  <w:num w:numId="15">
    <w:abstractNumId w:val="18"/>
  </w:num>
  <w:num w:numId="16">
    <w:abstractNumId w:val="16"/>
  </w:num>
  <w:num w:numId="17">
    <w:abstractNumId w:val="11"/>
  </w:num>
  <w:num w:numId="18">
    <w:abstractNumId w:val="21"/>
  </w:num>
  <w:num w:numId="19">
    <w:abstractNumId w:val="22"/>
  </w:num>
  <w:num w:numId="20">
    <w:abstractNumId w:val="20"/>
  </w:num>
  <w:num w:numId="21">
    <w:abstractNumId w:val="2"/>
  </w:num>
  <w:num w:numId="22">
    <w:abstractNumId w:val="14"/>
  </w:num>
  <w:num w:numId="23">
    <w:abstractNumId w:val="15"/>
  </w:num>
  <w:num w:numId="2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7D6"/>
    <w:rsid w:val="00017308"/>
    <w:rsid w:val="00025942"/>
    <w:rsid w:val="0008503A"/>
    <w:rsid w:val="000D26B4"/>
    <w:rsid w:val="001172D3"/>
    <w:rsid w:val="001907ED"/>
    <w:rsid w:val="00193901"/>
    <w:rsid w:val="001976EF"/>
    <w:rsid w:val="002647C6"/>
    <w:rsid w:val="00287EC6"/>
    <w:rsid w:val="002D6FE4"/>
    <w:rsid w:val="00324D50"/>
    <w:rsid w:val="00333619"/>
    <w:rsid w:val="00371245"/>
    <w:rsid w:val="003E071C"/>
    <w:rsid w:val="004102F7"/>
    <w:rsid w:val="00461393"/>
    <w:rsid w:val="00461B6B"/>
    <w:rsid w:val="004B2541"/>
    <w:rsid w:val="00557623"/>
    <w:rsid w:val="005B6105"/>
    <w:rsid w:val="00635A8A"/>
    <w:rsid w:val="0069434D"/>
    <w:rsid w:val="006B2D86"/>
    <w:rsid w:val="006C4E34"/>
    <w:rsid w:val="00717443"/>
    <w:rsid w:val="007B430D"/>
    <w:rsid w:val="007D1B66"/>
    <w:rsid w:val="00803BE7"/>
    <w:rsid w:val="0081780E"/>
    <w:rsid w:val="008D6696"/>
    <w:rsid w:val="0094140F"/>
    <w:rsid w:val="00944B14"/>
    <w:rsid w:val="009604BA"/>
    <w:rsid w:val="0098305B"/>
    <w:rsid w:val="009F7AF2"/>
    <w:rsid w:val="00A47F80"/>
    <w:rsid w:val="00AD6473"/>
    <w:rsid w:val="00B253E0"/>
    <w:rsid w:val="00B308BC"/>
    <w:rsid w:val="00B96A61"/>
    <w:rsid w:val="00C241C4"/>
    <w:rsid w:val="00C54235"/>
    <w:rsid w:val="00CA6EE8"/>
    <w:rsid w:val="00D047D6"/>
    <w:rsid w:val="00D13772"/>
    <w:rsid w:val="00D46D9A"/>
    <w:rsid w:val="00D661D7"/>
    <w:rsid w:val="00E05717"/>
    <w:rsid w:val="00E329ED"/>
    <w:rsid w:val="00E351A5"/>
    <w:rsid w:val="00E3567D"/>
    <w:rsid w:val="00E61A14"/>
    <w:rsid w:val="00E9000B"/>
    <w:rsid w:val="00F12CC8"/>
    <w:rsid w:val="00F91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time"/>
  <w:shapeDefaults>
    <o:shapedefaults v:ext="edit" spidmax="1026"/>
    <o:shapelayout v:ext="edit">
      <o:idmap v:ext="edit" data="1"/>
    </o:shapelayout>
  </w:shapeDefaults>
  <w:decimalSymbol w:val="."/>
  <w:listSeparator w:val=","/>
  <w14:docId w14:val="2DCB3D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s-DO" w:eastAsia="es-D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942"/>
    <w:pPr>
      <w:spacing w:after="0" w:line="240" w:lineRule="auto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7D1B66"/>
    <w:pPr>
      <w:spacing w:after="0" w:line="240" w:lineRule="auto"/>
    </w:pPr>
    <w:rPr>
      <w:sz w:val="20"/>
      <w:szCs w:val="20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308B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s-DO" w:eastAsia="es-D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942"/>
    <w:pPr>
      <w:spacing w:after="0" w:line="240" w:lineRule="auto"/>
    </w:pPr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7D1B66"/>
    <w:pPr>
      <w:spacing w:after="0" w:line="240" w:lineRule="auto"/>
    </w:pPr>
    <w:rPr>
      <w:sz w:val="20"/>
      <w:szCs w:val="20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308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xmlns:mc="http://schemas.openxmlformats.org/markup-compatibility/2006" xmlns:a14="http://schemas.microsoft.com/office/drawing/2010/main" val="1F497D" mc:Ignorable=""/>
      </a:dk2>
      <a:lt2>
        <a:srgbClr xmlns:mc="http://schemas.openxmlformats.org/markup-compatibility/2006" xmlns:a14="http://schemas.microsoft.com/office/drawing/2010/main" val="EEECE1" mc:Ignorable=""/>
      </a:lt2>
      <a:accent1>
        <a:srgbClr xmlns:mc="http://schemas.openxmlformats.org/markup-compatibility/2006" xmlns:a14="http://schemas.microsoft.com/office/drawing/2010/main" val="4F81BD" mc:Ignorable=""/>
      </a:accent1>
      <a:accent2>
        <a:srgbClr xmlns:mc="http://schemas.openxmlformats.org/markup-compatibility/2006" xmlns:a14="http://schemas.microsoft.com/office/drawing/2010/main" val="C0504D" mc:Ignorable=""/>
      </a:accent2>
      <a:accent3>
        <a:srgbClr xmlns:mc="http://schemas.openxmlformats.org/markup-compatibility/2006" xmlns:a14="http://schemas.microsoft.com/office/drawing/2010/main" val="9BBB59" mc:Ignorable=""/>
      </a:accent3>
      <a:accent4>
        <a:srgbClr xmlns:mc="http://schemas.openxmlformats.org/markup-compatibility/2006" xmlns:a14="http://schemas.microsoft.com/office/drawing/2010/main" val="8064A2" mc:Ignorable=""/>
      </a:accent4>
      <a:accent5>
        <a:srgbClr xmlns:mc="http://schemas.openxmlformats.org/markup-compatibility/2006" xmlns:a14="http://schemas.microsoft.com/office/drawing/2010/main" val="4BACC6" mc:Ignorable=""/>
      </a:accent5>
      <a:accent6>
        <a:srgbClr xmlns:mc="http://schemas.openxmlformats.org/markup-compatibility/2006" xmlns:a14="http://schemas.microsoft.com/office/drawing/2010/main" val="F79646" mc:Ignorable=""/>
      </a:accent6>
      <a:hlink>
        <a:srgbClr xmlns:mc="http://schemas.openxmlformats.org/markup-compatibility/2006" xmlns:a14="http://schemas.microsoft.com/office/drawing/2010/main" val="0000FF" mc:Ignorable=""/>
      </a:hlink>
      <a:folHlink>
        <a:srgbClr xmlns:mc="http://schemas.openxmlformats.org/markup-compatibility/2006" xmlns:a14="http://schemas.microsoft.com/office/drawing/2010/main" val="800080" mc:Ignorable="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xmlns:mc="http://schemas.openxmlformats.org/markup-compatibility/2006" xmlns:a14="http://schemas.microsoft.com/office/drawing/2010/main" val="000000" mc:Ignorable="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xmlns:mc="http://schemas.openxmlformats.org/markup-compatibility/2006" xmlns:a14="http://schemas.microsoft.com/office/drawing/2010/main" val="000000" mc:Ignorable="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xmlns:mc="http://schemas.openxmlformats.org/markup-compatibility/2006" xmlns:a14="http://schemas.microsoft.com/office/drawing/2010/main" val="000000" mc:Ignorable="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673</Words>
  <Characters>3305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DAILY AGENDA- MONDAY, March 29, 2009</vt:lpstr>
    </vt:vector>
  </TitlesOfParts>
  <Company>HCData</Company>
  <LinksUpToDate>false</LinksUpToDate>
  <CharactersWithSpaces>3971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AGENDA- MONDAY, March 29, 2009</dc:title>
  <dc:creator>AUTOVENTAS</dc:creator>
  <cp:lastModifiedBy>LuisFC</cp:lastModifiedBy>
  <cp:revision>2</cp:revision>
  <dcterms:created xsi:type="dcterms:W3CDTF">2010-06-09T15:02:00Z</dcterms:created>
  <dcterms:modified xsi:type="dcterms:W3CDTF">2010-06-09T15:02:00Z</dcterms:modified>
</cp:coreProperties>
</file>