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43" w:rsidRPr="00C43D4B" w:rsidRDefault="00496EA9" w:rsidP="00AF0443">
      <w:pPr>
        <w:rPr>
          <w:b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79758" wp14:editId="5145D0BA">
                <wp:simplePos x="0" y="0"/>
                <wp:positionH relativeFrom="column">
                  <wp:posOffset>5057775</wp:posOffset>
                </wp:positionH>
                <wp:positionV relativeFrom="paragraph">
                  <wp:posOffset>-971550</wp:posOffset>
                </wp:positionV>
                <wp:extent cx="3823335" cy="1171575"/>
                <wp:effectExtent l="0" t="0" r="0" b="952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EA9" w:rsidRDefault="00496EA9" w:rsidP="00496EA9">
                            <w:pPr>
                              <w:jc w:val="center"/>
                              <w:rPr>
                                <w:rFonts w:ascii="Algerian" w:hAnsi="Algerian" w:cs="Arial"/>
                                <w:b/>
                                <w:bCs/>
                                <w:sz w:val="56"/>
                              </w:rPr>
                            </w:pPr>
                            <w:r>
                              <w:rPr>
                                <w:rFonts w:ascii="Algerian" w:hAnsi="Algerian" w:cs="Arial"/>
                                <w:b/>
                                <w:bCs/>
                                <w:sz w:val="56"/>
                              </w:rPr>
                              <w:t>Atomic scientists &amp; their discoveries</w:t>
                            </w:r>
                          </w:p>
                          <w:p w:rsidR="00496EA9" w:rsidRPr="003F36F6" w:rsidRDefault="00496EA9" w:rsidP="00496EA9">
                            <w:pPr>
                              <w:jc w:val="center"/>
                              <w:rPr>
                                <w:rFonts w:ascii="Algerian" w:hAnsi="Algerian" w:cs="Arial"/>
                                <w:b/>
                                <w:bCs/>
                                <w:sz w:val="56"/>
                              </w:rPr>
                            </w:pPr>
                            <w:r>
                              <w:rPr>
                                <w:rFonts w:ascii="Algerian" w:hAnsi="Algerian" w:cs="Arial"/>
                                <w:b/>
                                <w:bCs/>
                                <w:sz w:val="56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98.25pt;margin-top:-76.5pt;width:301.0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VKuAIAALw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" filled="f" stroked="f">
                <v:textbox>
                  <w:txbxContent>
                    <w:p w:rsidR="00496EA9" w:rsidRDefault="00496EA9" w:rsidP="00496EA9">
                      <w:pPr>
                        <w:jc w:val="center"/>
                        <w:rPr>
                          <w:rFonts w:ascii="Algerian" w:hAnsi="Algerian" w:cs="Arial"/>
                          <w:b/>
                          <w:bCs/>
                          <w:sz w:val="56"/>
                        </w:rPr>
                      </w:pPr>
                      <w:r>
                        <w:rPr>
                          <w:rFonts w:ascii="Algerian" w:hAnsi="Algerian" w:cs="Arial"/>
                          <w:b/>
                          <w:bCs/>
                          <w:sz w:val="56"/>
                        </w:rPr>
                        <w:t>Atomic scientists &amp; their discoveries</w:t>
                      </w:r>
                    </w:p>
                    <w:p w:rsidR="00496EA9" w:rsidRPr="003F36F6" w:rsidRDefault="00496EA9" w:rsidP="00496EA9">
                      <w:pPr>
                        <w:jc w:val="center"/>
                        <w:rPr>
                          <w:rFonts w:ascii="Algerian" w:hAnsi="Algerian" w:cs="Arial"/>
                          <w:b/>
                          <w:bCs/>
                          <w:sz w:val="56"/>
                        </w:rPr>
                      </w:pPr>
                      <w:r>
                        <w:rPr>
                          <w:rFonts w:ascii="Algerian" w:hAnsi="Algerian" w:cs="Arial"/>
                          <w:b/>
                          <w:bCs/>
                          <w:sz w:val="56"/>
                        </w:rPr>
                        <w:t>&amp;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5B08DB" wp14:editId="3F6F61CC">
                <wp:simplePos x="0" y="0"/>
                <wp:positionH relativeFrom="column">
                  <wp:posOffset>-695325</wp:posOffset>
                </wp:positionH>
                <wp:positionV relativeFrom="paragraph">
                  <wp:posOffset>-971550</wp:posOffset>
                </wp:positionV>
                <wp:extent cx="5419725" cy="495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CD6" w:rsidRDefault="00C36CD6" w:rsidP="00C36CD6">
                            <w:r>
                              <w:t>NAMES: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PERIOD: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-54.75pt;margin-top:-76.5pt;width:426.75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" fillcolor="white [3201]" strokeweight=".5pt">
                <v:textbox>
                  <w:txbxContent>
                    <w:p w:rsidR="00C36CD6" w:rsidRDefault="00C36CD6" w:rsidP="00C36CD6">
                      <w:r>
                        <w:t>NAMES: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PERIOD: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9C7CA64" wp14:editId="60AC3C49">
            <wp:simplePos x="0" y="0"/>
            <wp:positionH relativeFrom="column">
              <wp:posOffset>-947420</wp:posOffset>
            </wp:positionH>
            <wp:positionV relativeFrom="paragraph">
              <wp:posOffset>-1158240</wp:posOffset>
            </wp:positionV>
            <wp:extent cx="10531475" cy="867600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0C084"/>
                        </a:clrFrom>
                        <a:clrTo>
                          <a:srgbClr val="D0C084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AF0443" w:rsidRDefault="00AF0443" w:rsidP="00AF0443">
      <w:pPr>
        <w:pStyle w:val="BodyTex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4CADC" wp14:editId="3FA73BC7">
                <wp:simplePos x="0" y="0"/>
                <wp:positionH relativeFrom="column">
                  <wp:posOffset>-1076325</wp:posOffset>
                </wp:positionH>
                <wp:positionV relativeFrom="paragraph">
                  <wp:posOffset>2396490</wp:posOffset>
                </wp:positionV>
                <wp:extent cx="10277475" cy="609600"/>
                <wp:effectExtent l="9525" t="5715" r="9525" b="13335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7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Default="00AF04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072DD" wp14:editId="6FC33564">
                                  <wp:extent cx="19050" cy="628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42481" wp14:editId="0159475A">
                                  <wp:extent cx="19050" cy="6286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2FD0B" wp14:editId="4882756D">
                                  <wp:extent cx="19050" cy="6286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84.75pt;margin-top:188.7pt;width:809.2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">
                <v:textbox>
                  <w:txbxContent>
                    <w:p w:rsidR="00AF0443" w:rsidRDefault="00AF0443">
                      <w:r>
                        <w:rPr>
                          <w:noProof/>
                        </w:rPr>
                        <w:drawing>
                          <wp:inline distT="0" distB="0" distL="0" distR="0" wp14:anchorId="524530AF" wp14:editId="43699073">
                            <wp:extent cx="19050" cy="628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D774AD" wp14:editId="3BA3F614">
                            <wp:extent cx="19050" cy="6286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241FF4" wp14:editId="30EAA072">
                            <wp:extent cx="19050" cy="6286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267C26" w:rsidRPr="00AF0443" w:rsidRDefault="00C36CD6" w:rsidP="00AF044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8FBE4B" wp14:editId="1B842DA6">
                <wp:simplePos x="0" y="0"/>
                <wp:positionH relativeFrom="column">
                  <wp:posOffset>2346960</wp:posOffset>
                </wp:positionH>
                <wp:positionV relativeFrom="paragraph">
                  <wp:posOffset>1138555</wp:posOffset>
                </wp:positionV>
                <wp:extent cx="571500" cy="1028700"/>
                <wp:effectExtent l="0" t="0" r="19050" b="38100"/>
                <wp:wrapTopAndBottom/>
                <wp:docPr id="7" name="Down Arrow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0287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CD6" w:rsidRPr="003F36F6" w:rsidRDefault="00C36CD6" w:rsidP="003F36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7" o:spid="_x0000_s1028" type="#_x0000_t80" style="position:absolute;margin-left:184.8pt;margin-top:89.65pt;width:4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" fillcolor="white [3212]">
                <v:textbox>
                  <w:txbxContent>
                    <w:p w:rsidR="00C36CD6" w:rsidRPr="003F36F6" w:rsidRDefault="00C36CD6" w:rsidP="003F36F6"/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EC53C" wp14:editId="25815B13">
                <wp:simplePos x="0" y="0"/>
                <wp:positionH relativeFrom="column">
                  <wp:posOffset>2346325</wp:posOffset>
                </wp:positionH>
                <wp:positionV relativeFrom="paragraph">
                  <wp:posOffset>2786380</wp:posOffset>
                </wp:positionV>
                <wp:extent cx="571500" cy="1028700"/>
                <wp:effectExtent l="0" t="19050" r="19050" b="19050"/>
                <wp:wrapTopAndBottom/>
                <wp:docPr id="13" name="Down Arrow Callou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0287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CD6" w:rsidRPr="003F36F6" w:rsidRDefault="00C36CD6" w:rsidP="00C36C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Callout 13" o:spid="_x0000_s1029" type="#_x0000_t80" style="position:absolute;margin-left:184.75pt;margin-top:219.4pt;width:45pt;height:81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" fillcolor="white [3212]">
                <v:textbox>
                  <w:txbxContent>
                    <w:p w:rsidR="00C36CD6" w:rsidRPr="003F36F6" w:rsidRDefault="00C36CD6" w:rsidP="00C36CD6"/>
                  </w:txbxContent>
                </v:textbox>
                <w10:wrap type="topAndBottom"/>
              </v:shape>
            </w:pict>
          </mc:Fallback>
        </mc:AlternateContent>
      </w:r>
      <w:r w:rsidR="00935A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7DA49" wp14:editId="6C9DF9F5">
                <wp:simplePos x="0" y="0"/>
                <wp:positionH relativeFrom="column">
                  <wp:posOffset>-742950</wp:posOffset>
                </wp:positionH>
                <wp:positionV relativeFrom="paragraph">
                  <wp:posOffset>2355215</wp:posOffset>
                </wp:positionV>
                <wp:extent cx="809625" cy="295275"/>
                <wp:effectExtent l="19050" t="1905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F0443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F0443">
                              <w:rPr>
                                <w:rFonts w:cs="David"/>
                                <w:sz w:val="22"/>
                                <w:szCs w:val="22"/>
                              </w:rPr>
                              <w:t xml:space="preserve">440 </w:t>
                            </w: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0443">
                              <w:rPr>
                                <w:rFonts w:cs="David"/>
                                <w:sz w:val="22"/>
                                <w:szCs w:val="22"/>
                              </w:rPr>
                              <w:t>BC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8.5pt;margin-top:185.45pt;width:63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" strokeweight="3pt">
                <v:textbox>
                  <w:txbxContent>
                    <w:p w:rsidR="00AF0443" w:rsidRPr="00AF0443" w:rsidRDefault="00AF0443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proofErr w:type="gramStart"/>
                      <w:r w:rsidRPr="00AF0443">
                        <w:rPr>
                          <w:rFonts w:cs="David"/>
                          <w:sz w:val="22"/>
                          <w:szCs w:val="22"/>
                        </w:rPr>
                        <w:t xml:space="preserve">440 </w:t>
                      </w:r>
                      <w:r>
                        <w:rPr>
                          <w:rFonts w:cs="David"/>
                          <w:sz w:val="22"/>
                          <w:szCs w:val="22"/>
                        </w:rPr>
                        <w:t xml:space="preserve"> </w:t>
                      </w:r>
                      <w:r w:rsidRPr="00AF0443">
                        <w:rPr>
                          <w:rFonts w:cs="David"/>
                          <w:sz w:val="22"/>
                          <w:szCs w:val="22"/>
                        </w:rPr>
                        <w:t>BC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35A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A5B9C" wp14:editId="2B394EFC">
                <wp:simplePos x="0" y="0"/>
                <wp:positionH relativeFrom="column">
                  <wp:posOffset>3914775</wp:posOffset>
                </wp:positionH>
                <wp:positionV relativeFrom="paragraph">
                  <wp:posOffset>2355215</wp:posOffset>
                </wp:positionV>
                <wp:extent cx="809625" cy="295275"/>
                <wp:effectExtent l="19050" t="1905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F0443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1800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8.25pt;margin-top:185.45pt;width:63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ZqLAIAAFg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" strokeweight="3pt">
                <v:textbox>
                  <w:txbxContent>
                    <w:p w:rsidR="00AF0443" w:rsidRPr="00AF0443" w:rsidRDefault="00AF0443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1800</w:t>
                      </w:r>
                    </w:p>
                  </w:txbxContent>
                </v:textbox>
              </v:shape>
            </w:pict>
          </mc:Fallback>
        </mc:AlternateContent>
      </w:r>
      <w:r w:rsidR="00AF04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2BBB5" wp14:editId="39D7EBD1">
                <wp:simplePos x="0" y="0"/>
                <wp:positionH relativeFrom="column">
                  <wp:posOffset>190500</wp:posOffset>
                </wp:positionH>
                <wp:positionV relativeFrom="paragraph">
                  <wp:posOffset>2174240</wp:posOffset>
                </wp:positionV>
                <wp:extent cx="0" cy="609600"/>
                <wp:effectExtent l="19050" t="19050" r="19050" b="19050"/>
                <wp:wrapNone/>
                <wp:docPr id="1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15pt;margin-top:171.2pt;width:0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" strokeweight="2pt"/>
            </w:pict>
          </mc:Fallback>
        </mc:AlternateContent>
      </w:r>
      <w:r w:rsidR="00AF04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7E86CC" wp14:editId="3005F9BB">
                <wp:simplePos x="0" y="0"/>
                <wp:positionH relativeFrom="column">
                  <wp:posOffset>323850</wp:posOffset>
                </wp:positionH>
                <wp:positionV relativeFrom="paragraph">
                  <wp:posOffset>2174240</wp:posOffset>
                </wp:positionV>
                <wp:extent cx="0" cy="609600"/>
                <wp:effectExtent l="19050" t="19050" r="19050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25.5pt;margin-top:171.2pt;width:0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" strokeweight="2pt"/>
            </w:pict>
          </mc:Fallback>
        </mc:AlternateContent>
      </w:r>
    </w:p>
    <w:sectPr w:rsidR="00267C26" w:rsidRPr="00AF0443">
      <w:pgSz w:w="15840" w:h="12240" w:orient="landscape" w:code="1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5C76"/>
    <w:multiLevelType w:val="hybridMultilevel"/>
    <w:tmpl w:val="A7FE534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D56EE"/>
    <w:multiLevelType w:val="hybridMultilevel"/>
    <w:tmpl w:val="811693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4B"/>
    <w:rsid w:val="001411D0"/>
    <w:rsid w:val="00171539"/>
    <w:rsid w:val="00200BBD"/>
    <w:rsid w:val="00220F4E"/>
    <w:rsid w:val="00267C26"/>
    <w:rsid w:val="003F36F6"/>
    <w:rsid w:val="00496EA9"/>
    <w:rsid w:val="0087464E"/>
    <w:rsid w:val="00935A37"/>
    <w:rsid w:val="00AF0443"/>
    <w:rsid w:val="00C36CD6"/>
    <w:rsid w:val="00C43D4B"/>
    <w:rsid w:val="00CB49BD"/>
    <w:rsid w:val="00E37D90"/>
    <w:rsid w:val="00F5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ibbs\AppData\Roaming\Microsoft\Templates\TP03000577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4E66-050A-402A-939A-37520CC77C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AEEC5-DE93-4E00-AEE7-9018EED7E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TP030005774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Zaia</dc:creator>
  <cp:lastModifiedBy>Michael Gibbs</cp:lastModifiedBy>
  <cp:revision>4</cp:revision>
  <cp:lastPrinted>2012-03-05T23:17:00Z</cp:lastPrinted>
  <dcterms:created xsi:type="dcterms:W3CDTF">2012-03-12T19:20:00Z</dcterms:created>
  <dcterms:modified xsi:type="dcterms:W3CDTF">2012-03-12T19:27:00Z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TC300057749990</vt:lpwstr>
  </property>
</Properties>
</file>