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443" w:rsidRPr="00C43D4B" w:rsidRDefault="00FF1AE3" w:rsidP="00AF0443">
      <w:pPr>
        <w:rPr>
          <w:b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E6573" wp14:editId="2746CD5D">
                <wp:simplePos x="0" y="0"/>
                <wp:positionH relativeFrom="column">
                  <wp:posOffset>-609600</wp:posOffset>
                </wp:positionH>
                <wp:positionV relativeFrom="paragraph">
                  <wp:posOffset>-952500</wp:posOffset>
                </wp:positionV>
                <wp:extent cx="5419725" cy="4953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1A6" w:rsidRDefault="00CF41A6" w:rsidP="00CF41A6">
                            <w:r>
                              <w:t>NAMES: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PERIOD: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48pt;margin-top:-75pt;width:426.75pt;height:3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" fillcolor="white [3201]" strokeweight=".5pt">
                <v:textbox>
                  <w:txbxContent>
                    <w:p w:rsidR="00CF41A6" w:rsidRDefault="00CF41A6" w:rsidP="00CF41A6">
                      <w:r>
                        <w:t>NAMES: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PERIOD: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12FFB62D" wp14:editId="76FCA121">
            <wp:simplePos x="0" y="0"/>
            <wp:positionH relativeFrom="column">
              <wp:posOffset>-926465</wp:posOffset>
            </wp:positionH>
            <wp:positionV relativeFrom="paragraph">
              <wp:posOffset>-1205865</wp:posOffset>
            </wp:positionV>
            <wp:extent cx="10531475" cy="8676005"/>
            <wp:effectExtent l="0" t="0" r="317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D0C084"/>
                        </a:clrFrom>
                        <a:clrTo>
                          <a:srgbClr val="D0C084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86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4D72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D36338" wp14:editId="79924E48">
                <wp:simplePos x="0" y="0"/>
                <wp:positionH relativeFrom="column">
                  <wp:posOffset>2499360</wp:posOffset>
                </wp:positionH>
                <wp:positionV relativeFrom="paragraph">
                  <wp:posOffset>1764665</wp:posOffset>
                </wp:positionV>
                <wp:extent cx="571500" cy="1028700"/>
                <wp:effectExtent l="0" t="0" r="19050" b="38100"/>
                <wp:wrapTopAndBottom/>
                <wp:docPr id="7" name="Down Arrow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102870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30000"/>
                            <a:gd name="adj4" fmla="val 6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295" w:rsidRPr="003F36F6" w:rsidRDefault="004D7295" w:rsidP="004D72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7" o:spid="_x0000_s1026" type="#_x0000_t80" style="position:absolute;margin-left:196.8pt;margin-top:138.95pt;width:45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" fillcolor="white [3212]">
                <v:textbox>
                  <w:txbxContent>
                    <w:p w:rsidR="004D7295" w:rsidRPr="003F36F6" w:rsidRDefault="004D7295" w:rsidP="004D7295"/>
                  </w:txbxContent>
                </v:textbox>
                <w10:wrap type="topAndBottom"/>
              </v:shape>
            </w:pict>
          </mc:Fallback>
        </mc:AlternateContent>
      </w:r>
    </w:p>
    <w:p w:rsidR="00AF0443" w:rsidRDefault="00AF0443" w:rsidP="00AF0443">
      <w:pPr>
        <w:pStyle w:val="BodyText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BD6E42" wp14:editId="6A3BCB44">
                <wp:simplePos x="0" y="0"/>
                <wp:positionH relativeFrom="column">
                  <wp:posOffset>-1076325</wp:posOffset>
                </wp:positionH>
                <wp:positionV relativeFrom="paragraph">
                  <wp:posOffset>2396490</wp:posOffset>
                </wp:positionV>
                <wp:extent cx="10277475" cy="609600"/>
                <wp:effectExtent l="9525" t="5715" r="9525" b="13335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774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Default="00AF04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5604C6" wp14:editId="4A0204DC">
                                  <wp:extent cx="19050" cy="6286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13919" wp14:editId="5A78515E">
                                  <wp:extent cx="19050" cy="62865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66275" wp14:editId="3F8BFE24">
                                  <wp:extent cx="19050" cy="6286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84.75pt;margin-top:188.7pt;width:809.2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">
                <v:textbox>
                  <w:txbxContent>
                    <w:p w:rsidR="00AF0443" w:rsidRDefault="00AF0443">
                      <w:r>
                        <w:rPr>
                          <w:noProof/>
                        </w:rPr>
                        <w:drawing>
                          <wp:inline distT="0" distB="0" distL="0" distR="0" wp14:anchorId="524530AF" wp14:editId="43699073">
                            <wp:extent cx="19050" cy="6286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D774AD" wp14:editId="3BA3F614">
                            <wp:extent cx="19050" cy="62865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241FF4" wp14:editId="30EAA072">
                            <wp:extent cx="19050" cy="6286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67C26" w:rsidRPr="00AF0443" w:rsidRDefault="004D7295" w:rsidP="00AF044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184F1" wp14:editId="0465F163">
                <wp:simplePos x="0" y="0"/>
                <wp:positionH relativeFrom="column">
                  <wp:posOffset>2498090</wp:posOffset>
                </wp:positionH>
                <wp:positionV relativeFrom="paragraph">
                  <wp:posOffset>2786380</wp:posOffset>
                </wp:positionV>
                <wp:extent cx="571500" cy="1028700"/>
                <wp:effectExtent l="0" t="19050" r="19050" b="19050"/>
                <wp:wrapTopAndBottom/>
                <wp:docPr id="13" name="Down Arrow Callou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71500" cy="1028700"/>
                        </a:xfrm>
                        <a:prstGeom prst="downArrowCallout">
                          <a:avLst>
                            <a:gd name="adj1" fmla="val 25000"/>
                            <a:gd name="adj2" fmla="val 25000"/>
                            <a:gd name="adj3" fmla="val 30000"/>
                            <a:gd name="adj4" fmla="val 6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295" w:rsidRPr="003F36F6" w:rsidRDefault="004D7295" w:rsidP="004D72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wn Arrow Callout 13" o:spid="_x0000_s1028" type="#_x0000_t80" style="position:absolute;margin-left:196.7pt;margin-top:219.4pt;width:45pt;height:81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" fillcolor="white [3212]">
                <v:textbox>
                  <w:txbxContent>
                    <w:p w:rsidR="004D7295" w:rsidRPr="003F36F6" w:rsidRDefault="004D7295" w:rsidP="004D7295"/>
                  </w:txbxContent>
                </v:textbox>
                <w10:wrap type="topAndBottom"/>
              </v:shape>
            </w:pict>
          </mc:Fallback>
        </mc:AlternateContent>
      </w:r>
      <w:r w:rsidR="001C24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F738D3" wp14:editId="694BCC98">
                <wp:simplePos x="0" y="0"/>
                <wp:positionH relativeFrom="column">
                  <wp:posOffset>3914775</wp:posOffset>
                </wp:positionH>
                <wp:positionV relativeFrom="paragraph">
                  <wp:posOffset>2355215</wp:posOffset>
                </wp:positionV>
                <wp:extent cx="809625" cy="314325"/>
                <wp:effectExtent l="19050" t="1905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Pr="00AF0443" w:rsidRDefault="00AF0443" w:rsidP="00AF0443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1</w:t>
                            </w:r>
                            <w:r w:rsidR="00A14D1C">
                              <w:rPr>
                                <w:rFonts w:cs="David"/>
                                <w:sz w:val="22"/>
                                <w:szCs w:val="22"/>
                              </w:rPr>
                              <w:t>860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08.25pt;margin-top:185.45pt;width:63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" strokeweight="3pt">
                <v:textbox>
                  <w:txbxContent>
                    <w:p w:rsidR="00AF0443" w:rsidRPr="00AF0443" w:rsidRDefault="00AF0443" w:rsidP="00AF0443">
                      <w:pPr>
                        <w:jc w:val="center"/>
                        <w:rPr>
                          <w:rFonts w:cs="David"/>
                          <w:sz w:val="22"/>
                          <w:szCs w:val="22"/>
                        </w:rPr>
                      </w:pPr>
                      <w:r>
                        <w:rPr>
                          <w:rFonts w:cs="David"/>
                          <w:sz w:val="22"/>
                          <w:szCs w:val="22"/>
                        </w:rPr>
                        <w:t>1</w:t>
                      </w:r>
                      <w:r w:rsidR="00A14D1C">
                        <w:rPr>
                          <w:rFonts w:cs="David"/>
                          <w:sz w:val="22"/>
                          <w:szCs w:val="22"/>
                        </w:rPr>
                        <w:t>860</w:t>
                      </w:r>
                    </w:p>
                  </w:txbxContent>
                </v:textbox>
              </v:shape>
            </w:pict>
          </mc:Fallback>
        </mc:AlternateContent>
      </w:r>
      <w:r w:rsidR="001C24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3FA6F7" wp14:editId="6FF52772">
                <wp:simplePos x="0" y="0"/>
                <wp:positionH relativeFrom="column">
                  <wp:posOffset>-666750</wp:posOffset>
                </wp:positionH>
                <wp:positionV relativeFrom="paragraph">
                  <wp:posOffset>2355215</wp:posOffset>
                </wp:positionV>
                <wp:extent cx="809625" cy="314325"/>
                <wp:effectExtent l="19050" t="19050" r="2857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0443" w:rsidRPr="00AF0443" w:rsidRDefault="00A14D1C" w:rsidP="00AF0443">
                            <w:pPr>
                              <w:jc w:val="center"/>
                              <w:rPr>
                                <w:rFonts w:cs="Davi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David"/>
                                <w:sz w:val="22"/>
                                <w:szCs w:val="22"/>
                              </w:rPr>
                              <w:t>1830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2.5pt;margin-top:185.45pt;width:63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" strokeweight="3pt">
                <v:textbox>
                  <w:txbxContent>
                    <w:p w:rsidR="00AF0443" w:rsidRPr="00AF0443" w:rsidRDefault="00A14D1C" w:rsidP="00AF0443">
                      <w:pPr>
                        <w:jc w:val="center"/>
                        <w:rPr>
                          <w:rFonts w:cs="David"/>
                          <w:sz w:val="22"/>
                          <w:szCs w:val="22"/>
                        </w:rPr>
                      </w:pPr>
                      <w:r>
                        <w:rPr>
                          <w:rFonts w:cs="David"/>
                          <w:sz w:val="22"/>
                          <w:szCs w:val="22"/>
                        </w:rPr>
                        <w:t>1830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67C26" w:rsidRPr="00AF0443">
      <w:pgSz w:w="15840" w:h="12240" w:orient="landscape" w:code="1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5C76"/>
    <w:multiLevelType w:val="hybridMultilevel"/>
    <w:tmpl w:val="A7FE534E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D56EE"/>
    <w:multiLevelType w:val="hybridMultilevel"/>
    <w:tmpl w:val="811693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D4B"/>
    <w:rsid w:val="00065DE0"/>
    <w:rsid w:val="001411D0"/>
    <w:rsid w:val="00171539"/>
    <w:rsid w:val="001C240D"/>
    <w:rsid w:val="00200BBD"/>
    <w:rsid w:val="00267C26"/>
    <w:rsid w:val="003F36F6"/>
    <w:rsid w:val="004D7295"/>
    <w:rsid w:val="00582E6F"/>
    <w:rsid w:val="0087464E"/>
    <w:rsid w:val="00A14D1C"/>
    <w:rsid w:val="00AF0443"/>
    <w:rsid w:val="00C43D4B"/>
    <w:rsid w:val="00CB49BD"/>
    <w:rsid w:val="00CF41A6"/>
    <w:rsid w:val="00E37D90"/>
    <w:rsid w:val="00F54309"/>
    <w:rsid w:val="00FF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72"/>
    </w:rPr>
  </w:style>
  <w:style w:type="paragraph" w:styleId="BalloonText">
    <w:name w:val="Balloon Text"/>
    <w:basedOn w:val="Normal"/>
    <w:semiHidden/>
    <w:rsid w:val="00874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20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72"/>
    </w:rPr>
  </w:style>
  <w:style w:type="paragraph" w:styleId="BalloonText">
    <w:name w:val="Balloon Text"/>
    <w:basedOn w:val="Normal"/>
    <w:semiHidden/>
    <w:rsid w:val="00874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5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emf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ibbs\AppData\Roaming\Microsoft\Templates\TP03000577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64E66-050A-402A-939A-37520CC77C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338ECF-AF95-460F-B296-6F9F31CA1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TP030005774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Zaia</dc:creator>
  <cp:lastModifiedBy>Michael Gibbs</cp:lastModifiedBy>
  <cp:revision>5</cp:revision>
  <cp:lastPrinted>2012-03-05T23:18:00Z</cp:lastPrinted>
  <dcterms:created xsi:type="dcterms:W3CDTF">2012-03-12T19:16:00Z</dcterms:created>
  <dcterms:modified xsi:type="dcterms:W3CDTF">2012-03-12T19:28:00Z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TC300057749990</vt:lpwstr>
  </property>
</Properties>
</file>