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43" w:rsidRPr="00C43D4B" w:rsidRDefault="00D02FD9" w:rsidP="00AF0443">
      <w:pPr>
        <w:rPr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AB422B" wp14:editId="231675B7">
                <wp:simplePos x="0" y="0"/>
                <wp:positionH relativeFrom="column">
                  <wp:posOffset>-647700</wp:posOffset>
                </wp:positionH>
                <wp:positionV relativeFrom="paragraph">
                  <wp:posOffset>-981075</wp:posOffset>
                </wp:positionV>
                <wp:extent cx="5419725" cy="495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FD9" w:rsidRDefault="00D02FD9" w:rsidP="00D02FD9">
                            <w:r>
                              <w:t>NAMES: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PERIOD: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1pt;margin-top:-77.25pt;width:426.75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" fillcolor="white [3201]" strokeweight=".5pt">
                <v:textbox>
                  <w:txbxContent>
                    <w:p w:rsidR="00D02FD9" w:rsidRDefault="00D02FD9" w:rsidP="00D02FD9">
                      <w:r>
                        <w:t>NAMES: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PERIOD:</w:t>
                      </w:r>
                    </w:p>
                  </w:txbxContent>
                </v:textbox>
              </v:shape>
            </w:pict>
          </mc:Fallback>
        </mc:AlternateContent>
      </w:r>
      <w:r w:rsidR="00C457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9FE388" wp14:editId="59E8AF52">
                <wp:simplePos x="0" y="0"/>
                <wp:positionH relativeFrom="column">
                  <wp:posOffset>2498725</wp:posOffset>
                </wp:positionH>
                <wp:positionV relativeFrom="paragraph">
                  <wp:posOffset>3412490</wp:posOffset>
                </wp:positionV>
                <wp:extent cx="571500" cy="1028700"/>
                <wp:effectExtent l="0" t="19050" r="19050" b="19050"/>
                <wp:wrapTopAndBottom/>
                <wp:docPr id="13" name="Down Arrow Callou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7D1" w:rsidRPr="003F36F6" w:rsidRDefault="00C457D1" w:rsidP="00C45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3" o:spid="_x0000_s1026" type="#_x0000_t80" style="position:absolute;margin-left:196.75pt;margin-top:268.7pt;width:45pt;height:81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" fillcolor="white [3212]">
                <v:textbox>
                  <w:txbxContent>
                    <w:p w:rsidR="00C457D1" w:rsidRPr="003F36F6" w:rsidRDefault="00C457D1" w:rsidP="00C457D1"/>
                  </w:txbxContent>
                </v:textbox>
                <w10:wrap type="topAndBottom"/>
              </v:shape>
            </w:pict>
          </mc:Fallback>
        </mc:AlternateContent>
      </w:r>
      <w:r w:rsidR="00AF0443">
        <w:rPr>
          <w:noProof/>
        </w:rPr>
        <w:drawing>
          <wp:anchor distT="0" distB="0" distL="114300" distR="114300" simplePos="0" relativeHeight="251658240" behindDoc="1" locked="0" layoutInCell="1" allowOverlap="1" wp14:anchorId="49D9D891" wp14:editId="455618A7">
            <wp:simplePos x="0" y="0"/>
            <wp:positionH relativeFrom="column">
              <wp:posOffset>-928370</wp:posOffset>
            </wp:positionH>
            <wp:positionV relativeFrom="paragraph">
              <wp:posOffset>-1177290</wp:posOffset>
            </wp:positionV>
            <wp:extent cx="10531475" cy="86760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0C084"/>
                        </a:clrFrom>
                        <a:clrTo>
                          <a:srgbClr val="D0C084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443" w:rsidRDefault="00AF0443" w:rsidP="00AF0443">
      <w:pPr>
        <w:pStyle w:val="BodyTex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6B6EC" wp14:editId="73E45DBD">
                <wp:simplePos x="0" y="0"/>
                <wp:positionH relativeFrom="column">
                  <wp:posOffset>-1076325</wp:posOffset>
                </wp:positionH>
                <wp:positionV relativeFrom="paragraph">
                  <wp:posOffset>2396490</wp:posOffset>
                </wp:positionV>
                <wp:extent cx="10277475" cy="609600"/>
                <wp:effectExtent l="9525" t="5715" r="9525" b="1333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7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Default="00AF04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49C33" wp14:editId="26893E60">
                                  <wp:extent cx="19050" cy="628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AA749" wp14:editId="5160A77C">
                                  <wp:extent cx="19050" cy="628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62594" wp14:editId="7ADC56F5">
                                  <wp:extent cx="19050" cy="6286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4.75pt;margin-top:188.7pt;width:809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">
                <v:textbox>
                  <w:txbxContent>
                    <w:p w:rsidR="00AF0443" w:rsidRDefault="00AF0443">
                      <w:r>
                        <w:rPr>
                          <w:noProof/>
                        </w:rPr>
                        <w:drawing>
                          <wp:inline distT="0" distB="0" distL="0" distR="0" wp14:anchorId="524530AF" wp14:editId="43699073">
                            <wp:extent cx="19050" cy="628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D774AD" wp14:editId="3BA3F614">
                            <wp:extent cx="19050" cy="628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241FF4" wp14:editId="30EAA072">
                            <wp:extent cx="19050" cy="6286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67C26" w:rsidRPr="00AF0443" w:rsidRDefault="00C457D1" w:rsidP="00AF044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5CAA5" wp14:editId="75CBD5EF">
                <wp:simplePos x="0" y="0"/>
                <wp:positionH relativeFrom="column">
                  <wp:posOffset>2498725</wp:posOffset>
                </wp:positionH>
                <wp:positionV relativeFrom="paragraph">
                  <wp:posOffset>1148080</wp:posOffset>
                </wp:positionV>
                <wp:extent cx="571500" cy="1028700"/>
                <wp:effectExtent l="0" t="0" r="19050" b="38100"/>
                <wp:wrapTopAndBottom/>
                <wp:docPr id="7" name="Down Arrow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7D1" w:rsidRPr="003F36F6" w:rsidRDefault="00C457D1" w:rsidP="00C45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7" o:spid="_x0000_s1028" type="#_x0000_t80" style="position:absolute;margin-left:196.75pt;margin-top:90.4pt;width:4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" fillcolor="white [3212]">
                <v:textbox>
                  <w:txbxContent>
                    <w:p w:rsidR="00C457D1" w:rsidRPr="003F36F6" w:rsidRDefault="00C457D1" w:rsidP="00C457D1"/>
                  </w:txbxContent>
                </v:textbox>
                <w10:wrap type="topAndBottom"/>
              </v:shape>
            </w:pict>
          </mc:Fallback>
        </mc:AlternateContent>
      </w:r>
      <w:r w:rsidR="00107D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268B4" wp14:editId="7CD773D0">
                <wp:simplePos x="0" y="0"/>
                <wp:positionH relativeFrom="column">
                  <wp:posOffset>3914775</wp:posOffset>
                </wp:positionH>
                <wp:positionV relativeFrom="paragraph">
                  <wp:posOffset>2355215</wp:posOffset>
                </wp:positionV>
                <wp:extent cx="809625" cy="304800"/>
                <wp:effectExtent l="19050" t="1905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F0443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</w:t>
                            </w:r>
                            <w:r w:rsidR="00B72890">
                              <w:rPr>
                                <w:rFonts w:cs="David"/>
                                <w:sz w:val="22"/>
                                <w:szCs w:val="22"/>
                              </w:rPr>
                              <w:t>920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8.25pt;margin-top:185.45pt;width:63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" strokeweight="3pt">
                <v:textbox>
                  <w:txbxContent>
                    <w:p w:rsidR="00AF0443" w:rsidRPr="00AF0443" w:rsidRDefault="00AF0443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</w:t>
                      </w:r>
                      <w:r w:rsidR="00B72890">
                        <w:rPr>
                          <w:rFonts w:cs="David"/>
                          <w:sz w:val="22"/>
                          <w:szCs w:val="22"/>
                        </w:rPr>
                        <w:t>920</w:t>
                      </w:r>
                    </w:p>
                  </w:txbxContent>
                </v:textbox>
              </v:shape>
            </w:pict>
          </mc:Fallback>
        </mc:AlternateContent>
      </w:r>
      <w:r w:rsidR="00107D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2C764" wp14:editId="72781C4B">
                <wp:simplePos x="0" y="0"/>
                <wp:positionH relativeFrom="column">
                  <wp:posOffset>-647700</wp:posOffset>
                </wp:positionH>
                <wp:positionV relativeFrom="paragraph">
                  <wp:posOffset>2355215</wp:posOffset>
                </wp:positionV>
                <wp:extent cx="809625" cy="304800"/>
                <wp:effectExtent l="19050" t="1905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14D1C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</w:t>
                            </w:r>
                            <w:r w:rsidR="00B72890">
                              <w:rPr>
                                <w:rFonts w:cs="David"/>
                                <w:sz w:val="22"/>
                                <w:szCs w:val="22"/>
                              </w:rPr>
                              <w:t>890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1pt;margin-top:185.45pt;width:63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" strokeweight="3pt">
                <v:textbox>
                  <w:txbxContent>
                    <w:p w:rsidR="00AF0443" w:rsidRPr="00AF0443" w:rsidRDefault="00A14D1C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</w:t>
                      </w:r>
                      <w:r w:rsidR="00B72890">
                        <w:rPr>
                          <w:rFonts w:cs="David"/>
                          <w:sz w:val="22"/>
                          <w:szCs w:val="22"/>
                        </w:rPr>
                        <w:t>890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7C26" w:rsidRPr="00AF0443">
      <w:pgSz w:w="15840" w:h="12240" w:orient="landscape" w:code="1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C76"/>
    <w:multiLevelType w:val="hybridMultilevel"/>
    <w:tmpl w:val="A7FE534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D56EE"/>
    <w:multiLevelType w:val="hybridMultilevel"/>
    <w:tmpl w:val="81169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4B"/>
    <w:rsid w:val="00107D65"/>
    <w:rsid w:val="001411D0"/>
    <w:rsid w:val="00171539"/>
    <w:rsid w:val="00200BBD"/>
    <w:rsid w:val="00267C26"/>
    <w:rsid w:val="003F36F6"/>
    <w:rsid w:val="0057535D"/>
    <w:rsid w:val="00582E6F"/>
    <w:rsid w:val="0087464E"/>
    <w:rsid w:val="009F5C38"/>
    <w:rsid w:val="00A14D1C"/>
    <w:rsid w:val="00AF0443"/>
    <w:rsid w:val="00B72890"/>
    <w:rsid w:val="00C43D4B"/>
    <w:rsid w:val="00C457D1"/>
    <w:rsid w:val="00CB49BD"/>
    <w:rsid w:val="00D02FD9"/>
    <w:rsid w:val="00E37D90"/>
    <w:rsid w:val="00F5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ibbs\AppData\Roaming\Microsoft\Templates\TP0300057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4E66-050A-402A-939A-37520CC77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A6FDB-EBCB-4AE1-8F15-13A2169E1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TP030005774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Zaia</dc:creator>
  <cp:lastModifiedBy>Michael Gibbs</cp:lastModifiedBy>
  <cp:revision>5</cp:revision>
  <cp:lastPrinted>2012-03-05T15:43:00Z</cp:lastPrinted>
  <dcterms:created xsi:type="dcterms:W3CDTF">2012-03-12T19:17:00Z</dcterms:created>
  <dcterms:modified xsi:type="dcterms:W3CDTF">2012-03-12T19:28:00Z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TC300057749990</vt:lpwstr>
  </property>
</Properties>
</file>