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443" w:rsidRPr="00C43D4B" w:rsidRDefault="001F40F7" w:rsidP="00AF0443">
      <w:pPr>
        <w:rPr>
          <w:b/>
          <w:color w:val="000000" w:themeColor="text1"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AAEBA2" wp14:editId="541E72CD">
                <wp:simplePos x="0" y="0"/>
                <wp:positionH relativeFrom="column">
                  <wp:posOffset>-619125</wp:posOffset>
                </wp:positionH>
                <wp:positionV relativeFrom="paragraph">
                  <wp:posOffset>-971550</wp:posOffset>
                </wp:positionV>
                <wp:extent cx="5419725" cy="4953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061" w:rsidRDefault="00825061">
                            <w:r>
                              <w:t>NAMES: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PERIOD: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8.75pt;margin-top:-76.5pt;width:426.75pt;height:3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" fillcolor="white [3201]" strokeweight=".5pt">
                <v:textbox>
                  <w:txbxContent>
                    <w:p w:rsidR="00825061" w:rsidRDefault="00825061">
                      <w:r>
                        <w:t>NAMES: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PERIOD: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1F5C03F" wp14:editId="5BDD2267">
            <wp:simplePos x="0" y="0"/>
            <wp:positionH relativeFrom="column">
              <wp:posOffset>-924832</wp:posOffset>
            </wp:positionH>
            <wp:positionV relativeFrom="paragraph">
              <wp:posOffset>-1158240</wp:posOffset>
            </wp:positionV>
            <wp:extent cx="10531475" cy="8676005"/>
            <wp:effectExtent l="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D0C084"/>
                        </a:clrFrom>
                        <a:clrTo>
                          <a:srgbClr val="D0C084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F8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2831B2" wp14:editId="300769AF">
                <wp:simplePos x="0" y="0"/>
                <wp:positionH relativeFrom="column">
                  <wp:posOffset>2498725</wp:posOffset>
                </wp:positionH>
                <wp:positionV relativeFrom="paragraph">
                  <wp:posOffset>3412490</wp:posOffset>
                </wp:positionV>
                <wp:extent cx="571500" cy="1028700"/>
                <wp:effectExtent l="0" t="19050" r="19050" b="19050"/>
                <wp:wrapTopAndBottom/>
                <wp:docPr id="1" name="Down Arrow Callou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71500" cy="1028700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30000"/>
                            <a:gd name="adj4" fmla="val 6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F8C" w:rsidRPr="003F36F6" w:rsidRDefault="00160F8C" w:rsidP="00160F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Down Arrow Callout 1" o:spid="_x0000_s1027" type="#_x0000_t80" style="position:absolute;margin-left:196.75pt;margin-top:268.7pt;width:45pt;height:81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" fillcolor="white [3212]">
                <v:textbox>
                  <w:txbxContent>
                    <w:p w:rsidR="00160F8C" w:rsidRPr="003F36F6" w:rsidRDefault="00160F8C" w:rsidP="00160F8C"/>
                  </w:txbxContent>
                </v:textbox>
                <w10:wrap type="topAndBottom"/>
              </v:shape>
            </w:pict>
          </mc:Fallback>
        </mc:AlternateContent>
      </w:r>
    </w:p>
    <w:p w:rsidR="00AF0443" w:rsidRDefault="00AF0443" w:rsidP="00AF0443">
      <w:pPr>
        <w:pStyle w:val="BodyTex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36B33E" wp14:editId="09873E9F">
                <wp:simplePos x="0" y="0"/>
                <wp:positionH relativeFrom="column">
                  <wp:posOffset>-1076325</wp:posOffset>
                </wp:positionH>
                <wp:positionV relativeFrom="paragraph">
                  <wp:posOffset>2396490</wp:posOffset>
                </wp:positionV>
                <wp:extent cx="10277475" cy="609600"/>
                <wp:effectExtent l="9525" t="5715" r="9525" b="13335"/>
                <wp:wrapNone/>
                <wp:docPr id="1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774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443" w:rsidRDefault="00AF04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6EA1E6" wp14:editId="1745A077">
                                  <wp:extent cx="19050" cy="6286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29B9A3" wp14:editId="0CC39C34">
                                  <wp:extent cx="19050" cy="6286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4C1F47" wp14:editId="4E58BCF6">
                                  <wp:extent cx="19050" cy="6286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84.75pt;margin-top:188.7pt;width:809.25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">
                <v:textbox>
                  <w:txbxContent>
                    <w:p w:rsidR="00AF0443" w:rsidRDefault="00AF0443">
                      <w:r>
                        <w:rPr>
                          <w:noProof/>
                        </w:rPr>
                        <w:drawing>
                          <wp:inline distT="0" distB="0" distL="0" distR="0" wp14:anchorId="3725E888" wp14:editId="445674A3">
                            <wp:extent cx="19050" cy="6286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C569C8" wp14:editId="0777EBF6">
                            <wp:extent cx="19050" cy="6286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A3E8BA" wp14:editId="1123EF6E">
                            <wp:extent cx="19050" cy="6286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67C26" w:rsidRPr="00AF0443" w:rsidRDefault="00825061" w:rsidP="00AF044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C5C769" wp14:editId="7E7FD584">
                <wp:simplePos x="0" y="0"/>
                <wp:positionH relativeFrom="column">
                  <wp:posOffset>2428875</wp:posOffset>
                </wp:positionH>
                <wp:positionV relativeFrom="paragraph">
                  <wp:posOffset>1316990</wp:posOffset>
                </wp:positionV>
                <wp:extent cx="638175" cy="866775"/>
                <wp:effectExtent l="0" t="0" r="28575" b="47625"/>
                <wp:wrapTopAndBottom/>
                <wp:docPr id="7" name="Down Arrow Callou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866775"/>
                        </a:xfrm>
                        <a:prstGeom prst="downArrowCallout">
                          <a:avLst>
                            <a:gd name="adj1" fmla="val 25000"/>
                            <a:gd name="adj2" fmla="val 25444"/>
                            <a:gd name="adj3" fmla="val 30000"/>
                            <a:gd name="adj4" fmla="val 6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F8C" w:rsidRPr="003F36F6" w:rsidRDefault="00160F8C" w:rsidP="00160F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n Arrow Callout 7" o:spid="_x0000_s1029" type="#_x0000_t80" style="position:absolute;margin-left:191.25pt;margin-top:103.7pt;width:50.25pt;height:6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" adj=",5304,16829" fillcolor="white [3212]">
                <v:textbox>
                  <w:txbxContent>
                    <w:p w:rsidR="00160F8C" w:rsidRPr="003F36F6" w:rsidRDefault="00160F8C" w:rsidP="00160F8C"/>
                  </w:txbxContent>
                </v:textbox>
                <w10:wrap type="topAndBottom"/>
              </v:shape>
            </w:pict>
          </mc:Fallback>
        </mc:AlternateContent>
      </w:r>
      <w:r w:rsidR="00544A3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85EC63" wp14:editId="24CA7ADE">
                <wp:simplePos x="0" y="0"/>
                <wp:positionH relativeFrom="column">
                  <wp:posOffset>8105775</wp:posOffset>
                </wp:positionH>
                <wp:positionV relativeFrom="paragraph">
                  <wp:posOffset>2374265</wp:posOffset>
                </wp:positionV>
                <wp:extent cx="809625" cy="295275"/>
                <wp:effectExtent l="19050" t="19050" r="28575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A5C" w:rsidRPr="00AF0443" w:rsidRDefault="00755A5C" w:rsidP="00755A5C">
                            <w:pPr>
                              <w:jc w:val="center"/>
                              <w:rPr>
                                <w:rFonts w:cs="Davi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David"/>
                                <w:sz w:val="22"/>
                                <w:szCs w:val="22"/>
                              </w:rPr>
                              <w:t>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638.25pt;margin-top:186.95pt;width:63.7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+pKLAIAAFg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" strokeweight="3pt">
                <v:textbox>
                  <w:txbxContent>
                    <w:p w:rsidR="00755A5C" w:rsidRPr="00AF0443" w:rsidRDefault="00755A5C" w:rsidP="00755A5C">
                      <w:pPr>
                        <w:jc w:val="center"/>
                        <w:rPr>
                          <w:rFonts w:cs="David"/>
                          <w:sz w:val="22"/>
                          <w:szCs w:val="22"/>
                        </w:rPr>
                      </w:pPr>
                      <w:r>
                        <w:rPr>
                          <w:rFonts w:cs="David"/>
                          <w:sz w:val="22"/>
                          <w:szCs w:val="22"/>
                        </w:rPr>
                        <w:t>2012</w:t>
                      </w:r>
                    </w:p>
                  </w:txbxContent>
                </v:textbox>
              </v:shape>
            </w:pict>
          </mc:Fallback>
        </mc:AlternateContent>
      </w:r>
      <w:r w:rsidR="00544A3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0D6DF6" wp14:editId="42406CFB">
                <wp:simplePos x="0" y="0"/>
                <wp:positionH relativeFrom="column">
                  <wp:posOffset>3914775</wp:posOffset>
                </wp:positionH>
                <wp:positionV relativeFrom="paragraph">
                  <wp:posOffset>2355215</wp:posOffset>
                </wp:positionV>
                <wp:extent cx="809625" cy="314325"/>
                <wp:effectExtent l="19050" t="19050" r="2857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443" w:rsidRPr="00AF0443" w:rsidRDefault="00AF0443" w:rsidP="00AF0443">
                            <w:pPr>
                              <w:jc w:val="center"/>
                              <w:rPr>
                                <w:rFonts w:cs="Davi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David"/>
                                <w:sz w:val="22"/>
                                <w:szCs w:val="22"/>
                              </w:rPr>
                              <w:t>1</w:t>
                            </w:r>
                            <w:r w:rsidR="00755A5C">
                              <w:rPr>
                                <w:rFonts w:cs="David"/>
                                <w:sz w:val="22"/>
                                <w:szCs w:val="22"/>
                              </w:rPr>
                              <w:t>980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08.25pt;margin-top:185.45pt;width:63.7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" strokeweight="3pt">
                <v:textbox>
                  <w:txbxContent>
                    <w:p w:rsidR="00AF0443" w:rsidRPr="00AF0443" w:rsidRDefault="00AF0443" w:rsidP="00AF0443">
                      <w:pPr>
                        <w:jc w:val="center"/>
                        <w:rPr>
                          <w:rFonts w:cs="David"/>
                          <w:sz w:val="22"/>
                          <w:szCs w:val="22"/>
                        </w:rPr>
                      </w:pPr>
                      <w:r>
                        <w:rPr>
                          <w:rFonts w:cs="David"/>
                          <w:sz w:val="22"/>
                          <w:szCs w:val="22"/>
                        </w:rPr>
                        <w:t>1</w:t>
                      </w:r>
                      <w:r w:rsidR="00755A5C">
                        <w:rPr>
                          <w:rFonts w:cs="David"/>
                          <w:sz w:val="22"/>
                          <w:szCs w:val="22"/>
                        </w:rPr>
                        <w:t>980</w:t>
                      </w:r>
                    </w:p>
                  </w:txbxContent>
                </v:textbox>
              </v:shape>
            </w:pict>
          </mc:Fallback>
        </mc:AlternateContent>
      </w:r>
      <w:r w:rsidR="00544A3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A1A157" wp14:editId="1FB75D60">
                <wp:simplePos x="0" y="0"/>
                <wp:positionH relativeFrom="column">
                  <wp:posOffset>-714375</wp:posOffset>
                </wp:positionH>
                <wp:positionV relativeFrom="paragraph">
                  <wp:posOffset>2364740</wp:posOffset>
                </wp:positionV>
                <wp:extent cx="809625" cy="304800"/>
                <wp:effectExtent l="19050" t="1905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443" w:rsidRPr="00AF0443" w:rsidRDefault="00A14D1C" w:rsidP="00AF0443">
                            <w:pPr>
                              <w:jc w:val="center"/>
                              <w:rPr>
                                <w:rFonts w:cs="Davi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David"/>
                                <w:sz w:val="22"/>
                                <w:szCs w:val="22"/>
                              </w:rPr>
                              <w:t>1</w:t>
                            </w:r>
                            <w:r w:rsidR="00755A5C">
                              <w:rPr>
                                <w:rFonts w:cs="David"/>
                                <w:sz w:val="22"/>
                                <w:szCs w:val="22"/>
                              </w:rPr>
                              <w:t>950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6.25pt;margin-top:186.2pt;width:63.7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" strokeweight="3pt">
                <v:textbox>
                  <w:txbxContent>
                    <w:p w:rsidR="00AF0443" w:rsidRPr="00AF0443" w:rsidRDefault="00A14D1C" w:rsidP="00AF0443">
                      <w:pPr>
                        <w:jc w:val="center"/>
                        <w:rPr>
                          <w:rFonts w:cs="David"/>
                          <w:sz w:val="22"/>
                          <w:szCs w:val="22"/>
                        </w:rPr>
                      </w:pPr>
                      <w:r>
                        <w:rPr>
                          <w:rFonts w:cs="David"/>
                          <w:sz w:val="22"/>
                          <w:szCs w:val="22"/>
                        </w:rPr>
                        <w:t>1</w:t>
                      </w:r>
                      <w:r w:rsidR="00755A5C">
                        <w:rPr>
                          <w:rFonts w:cs="David"/>
                          <w:sz w:val="22"/>
                          <w:szCs w:val="22"/>
                        </w:rPr>
                        <w:t>950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67C26" w:rsidRPr="00AF0443">
      <w:pgSz w:w="15840" w:h="12240" w:orient="landscape" w:code="1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75C76"/>
    <w:multiLevelType w:val="hybridMultilevel"/>
    <w:tmpl w:val="A7FE534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9D56EE"/>
    <w:multiLevelType w:val="hybridMultilevel"/>
    <w:tmpl w:val="811693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D4B"/>
    <w:rsid w:val="000F04C2"/>
    <w:rsid w:val="001411D0"/>
    <w:rsid w:val="00160F8C"/>
    <w:rsid w:val="00171539"/>
    <w:rsid w:val="001F40F7"/>
    <w:rsid w:val="00200BBD"/>
    <w:rsid w:val="00267C26"/>
    <w:rsid w:val="003F36F6"/>
    <w:rsid w:val="00544A36"/>
    <w:rsid w:val="00582E6F"/>
    <w:rsid w:val="00755A5C"/>
    <w:rsid w:val="00825061"/>
    <w:rsid w:val="0087464E"/>
    <w:rsid w:val="00A14D1C"/>
    <w:rsid w:val="00AF0443"/>
    <w:rsid w:val="00B72890"/>
    <w:rsid w:val="00C43D4B"/>
    <w:rsid w:val="00CB49BD"/>
    <w:rsid w:val="00E37D90"/>
    <w:rsid w:val="00F5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72"/>
    </w:rPr>
  </w:style>
  <w:style w:type="paragraph" w:styleId="BalloonText">
    <w:name w:val="Balloon Text"/>
    <w:basedOn w:val="Normal"/>
    <w:semiHidden/>
    <w:rsid w:val="00874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72"/>
    </w:rPr>
  </w:style>
  <w:style w:type="paragraph" w:styleId="BalloonText">
    <w:name w:val="Balloon Text"/>
    <w:basedOn w:val="Normal"/>
    <w:semiHidden/>
    <w:rsid w:val="00874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5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emf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0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ibbs\AppData\Roaming\Microsoft\Templates\TP03000577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64E66-050A-402A-939A-37520CC77C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760478-42C8-4BF1-9466-07FA785FB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TP030005774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Zaia</dc:creator>
  <cp:lastModifiedBy>Michael Gibbs</cp:lastModifiedBy>
  <cp:revision>4</cp:revision>
  <cp:lastPrinted>2012-03-05T23:19:00Z</cp:lastPrinted>
  <dcterms:created xsi:type="dcterms:W3CDTF">2012-03-12T19:19:00Z</dcterms:created>
  <dcterms:modified xsi:type="dcterms:W3CDTF">2012-03-12T19:27:00Z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TC300057749990</vt:lpwstr>
  </property>
</Properties>
</file>