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B7C" w:rsidRDefault="00DB7B7C">
      <w:pPr>
        <w:rPr>
          <w:rFonts w:ascii="Comic Sans MS" w:hAnsi="Comic Sans MS"/>
        </w:rPr>
      </w:pPr>
      <w:r>
        <w:rPr>
          <w:rFonts w:ascii="Comic Sans MS" w:hAnsi="Comic Sans MS"/>
        </w:rPr>
        <w:t>Nombre ________________________________</w:t>
      </w:r>
      <w:r>
        <w:rPr>
          <w:rFonts w:ascii="Comic Sans MS" w:hAnsi="Comic Sans MS"/>
        </w:rPr>
        <w:tab/>
        <w:t>Fecha _______________________</w:t>
      </w:r>
    </w:p>
    <w:p w:rsidR="00DB7B7C" w:rsidRDefault="00DB7B7C">
      <w:pPr>
        <w:rPr>
          <w:rFonts w:ascii="Comic Sans MS" w:hAnsi="Comic Sans MS"/>
        </w:rPr>
      </w:pPr>
    </w:p>
    <w:p w:rsidR="00DB7B7C" w:rsidRDefault="00DB7B7C" w:rsidP="006B52FB">
      <w:pPr>
        <w:jc w:val="center"/>
        <w:rPr>
          <w:rFonts w:ascii="Comic Sans MS" w:hAnsi="Comic Sans MS"/>
          <w:b/>
          <w:sz w:val="32"/>
          <w:szCs w:val="32"/>
        </w:rPr>
      </w:pPr>
      <w:r w:rsidRPr="006B52FB">
        <w:rPr>
          <w:rFonts w:ascii="Comic Sans MS" w:hAnsi="Comic Sans MS"/>
          <w:b/>
          <w:sz w:val="32"/>
          <w:szCs w:val="32"/>
        </w:rPr>
        <w:t xml:space="preserve">STUDY GUIDE: UNIT TEST </w:t>
      </w:r>
    </w:p>
    <w:p w:rsidR="00DB7B7C" w:rsidRDefault="00DB7B7C" w:rsidP="006B52FB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School Supplies, Classroom Objects, Computer Vocabulary, Classes, Verbs, Frequency Words, TENER que + infinitive, AR verb conjugations</w:t>
      </w:r>
    </w:p>
    <w:p w:rsidR="00DB7B7C" w:rsidRPr="006B52FB" w:rsidRDefault="00DB7B7C" w:rsidP="006B52FB">
      <w:pPr>
        <w:jc w:val="center"/>
        <w:rPr>
          <w:rFonts w:ascii="Comic Sans MS" w:hAnsi="Comic Sans MS"/>
          <w:b/>
          <w:sz w:val="28"/>
          <w:szCs w:val="28"/>
        </w:rPr>
      </w:pPr>
    </w:p>
    <w:p w:rsidR="00DB7B7C" w:rsidRPr="0076166D" w:rsidRDefault="00DB7B7C" w:rsidP="00F079B7">
      <w:pPr>
        <w:numPr>
          <w:ilvl w:val="0"/>
          <w:numId w:val="1"/>
        </w:numPr>
        <w:rPr>
          <w:rFonts w:ascii="Comic Sans MS" w:hAnsi="Comic Sans MS"/>
        </w:rPr>
      </w:pPr>
      <w:r w:rsidRPr="00532E8B">
        <w:rPr>
          <w:rFonts w:ascii="Comic Sans MS" w:hAnsi="Comic Sans MS"/>
          <w:b/>
          <w:sz w:val="28"/>
          <w:szCs w:val="28"/>
          <w:u w:val="single"/>
        </w:rPr>
        <w:t>Preguntas Importantes</w:t>
      </w:r>
      <w:r w:rsidRPr="00532E8B">
        <w:rPr>
          <w:rFonts w:ascii="Comic Sans MS" w:hAnsi="Comic Sans MS"/>
          <w:sz w:val="28"/>
          <w:szCs w:val="28"/>
        </w:rPr>
        <w:t xml:space="preserve">:  </w:t>
      </w:r>
      <w:r w:rsidRPr="0076166D">
        <w:rPr>
          <w:rFonts w:ascii="Comic Sans MS" w:hAnsi="Comic Sans MS"/>
        </w:rPr>
        <w:t>You should be able to answer the following questions in Spanish!  These will be used for the speaking part of the test.</w:t>
      </w:r>
    </w:p>
    <w:p w:rsidR="00DB7B7C" w:rsidRPr="001B4417" w:rsidRDefault="00DB7B7C" w:rsidP="006B52FB">
      <w:pPr>
        <w:numPr>
          <w:ilvl w:val="1"/>
          <w:numId w:val="1"/>
        </w:numPr>
        <w:rPr>
          <w:rFonts w:ascii="Comic Sans MS" w:hAnsi="Comic Sans MS"/>
        </w:rPr>
      </w:pPr>
      <w:r w:rsidRPr="003F27DA">
        <w:rPr>
          <w:rFonts w:ascii="Comic Sans MS" w:hAnsi="Comic Sans MS"/>
          <w:sz w:val="28"/>
          <w:szCs w:val="28"/>
          <w:lang w:val="es-ES"/>
        </w:rPr>
        <w:t>¿</w:t>
      </w:r>
      <w:r>
        <w:rPr>
          <w:rFonts w:ascii="Comic Sans MS" w:hAnsi="Comic Sans MS"/>
          <w:lang w:val="es-ES"/>
        </w:rPr>
        <w:t>Qué necesitas para la clase de matemáticas?</w:t>
      </w:r>
    </w:p>
    <w:p w:rsidR="00DB7B7C" w:rsidRDefault="00DB7B7C" w:rsidP="001B4417">
      <w:pPr>
        <w:ind w:left="1080"/>
        <w:rPr>
          <w:rFonts w:ascii="Comic Sans MS" w:hAnsi="Comic Sans MS"/>
        </w:rPr>
      </w:pPr>
      <w:r>
        <w:rPr>
          <w:rFonts w:ascii="Comic Sans MS" w:hAnsi="Comic Sans MS"/>
          <w:lang w:val="es-ES"/>
        </w:rPr>
        <w:t>________________________________________________________________</w:t>
      </w:r>
    </w:p>
    <w:p w:rsidR="00DB7B7C" w:rsidRPr="001B4417" w:rsidRDefault="00DB7B7C" w:rsidP="006B52FB">
      <w:pPr>
        <w:numPr>
          <w:ilvl w:val="1"/>
          <w:numId w:val="1"/>
        </w:numPr>
        <w:rPr>
          <w:rFonts w:ascii="Comic Sans MS" w:hAnsi="Comic Sans MS"/>
        </w:rPr>
      </w:pPr>
      <w:r w:rsidRPr="001B4417">
        <w:rPr>
          <w:rFonts w:ascii="Comic Sans MS" w:hAnsi="Comic Sans MS"/>
          <w:lang w:val="es-ES"/>
        </w:rPr>
        <w:t>¿Qué hay</w:t>
      </w:r>
      <w:r>
        <w:rPr>
          <w:rFonts w:ascii="Comic Sans MS" w:hAnsi="Comic Sans MS"/>
          <w:lang w:val="es-ES"/>
        </w:rPr>
        <w:t xml:space="preserve"> en la sala de clase? </w:t>
      </w:r>
    </w:p>
    <w:p w:rsidR="00DB7B7C" w:rsidRDefault="00DB7B7C" w:rsidP="001B4417">
      <w:pPr>
        <w:ind w:left="1080"/>
        <w:rPr>
          <w:rFonts w:ascii="Comic Sans MS" w:hAnsi="Comic Sans MS"/>
          <w:lang w:val="es-ES"/>
        </w:rPr>
      </w:pPr>
      <w:r>
        <w:rPr>
          <w:rFonts w:ascii="Comic Sans MS" w:hAnsi="Comic Sans MS"/>
          <w:lang w:val="es-ES"/>
        </w:rPr>
        <w:t>________________________________________________________________</w:t>
      </w:r>
    </w:p>
    <w:p w:rsidR="00DB7B7C" w:rsidRPr="001B4417" w:rsidRDefault="00DB7B7C" w:rsidP="006B52FB">
      <w:pPr>
        <w:numPr>
          <w:ilvl w:val="1"/>
          <w:numId w:val="1"/>
        </w:numPr>
        <w:rPr>
          <w:rFonts w:ascii="Comic Sans MS" w:hAnsi="Comic Sans MS"/>
        </w:rPr>
      </w:pPr>
      <w:r w:rsidRPr="001B4417">
        <w:rPr>
          <w:rFonts w:ascii="Comic Sans MS" w:hAnsi="Comic Sans MS"/>
          <w:lang w:val="es-ES"/>
        </w:rPr>
        <w:t>¿Cuántas</w:t>
      </w:r>
      <w:r>
        <w:rPr>
          <w:rFonts w:ascii="Comic Sans MS" w:hAnsi="Comic Sans MS"/>
          <w:b/>
          <w:sz w:val="28"/>
          <w:szCs w:val="28"/>
          <w:lang w:val="es-ES"/>
        </w:rPr>
        <w:t xml:space="preserve"> </w:t>
      </w:r>
      <w:r w:rsidRPr="003F27DA">
        <w:rPr>
          <w:rFonts w:ascii="Comic Sans MS" w:hAnsi="Comic Sans MS"/>
          <w:lang w:val="es-ES"/>
        </w:rPr>
        <w:t>banderas</w:t>
      </w:r>
      <w:r>
        <w:rPr>
          <w:rFonts w:ascii="Comic Sans MS" w:hAnsi="Comic Sans MS"/>
          <w:b/>
          <w:sz w:val="28"/>
          <w:szCs w:val="28"/>
          <w:lang w:val="es-ES"/>
        </w:rPr>
        <w:t xml:space="preserve"> </w:t>
      </w:r>
      <w:r w:rsidRPr="001B4417">
        <w:rPr>
          <w:rFonts w:ascii="Comic Sans MS" w:hAnsi="Comic Sans MS"/>
          <w:lang w:val="es-ES"/>
        </w:rPr>
        <w:t>hay</w:t>
      </w:r>
      <w:r>
        <w:rPr>
          <w:rFonts w:ascii="Comic Sans MS" w:hAnsi="Comic Sans MS"/>
          <w:b/>
          <w:sz w:val="28"/>
          <w:szCs w:val="28"/>
          <w:lang w:val="es-ES"/>
        </w:rPr>
        <w:t xml:space="preserve"> </w:t>
      </w:r>
      <w:r w:rsidRPr="003F27DA">
        <w:rPr>
          <w:rFonts w:ascii="Comic Sans MS" w:hAnsi="Comic Sans MS"/>
          <w:lang w:val="es-ES"/>
        </w:rPr>
        <w:t xml:space="preserve">en la </w:t>
      </w:r>
      <w:r>
        <w:rPr>
          <w:rFonts w:ascii="Comic Sans MS" w:hAnsi="Comic Sans MS"/>
          <w:lang w:val="es-ES"/>
        </w:rPr>
        <w:t>escuela?</w:t>
      </w:r>
    </w:p>
    <w:p w:rsidR="00DB7B7C" w:rsidRDefault="00DB7B7C" w:rsidP="001B4417">
      <w:pPr>
        <w:ind w:left="720" w:firstLine="360"/>
        <w:rPr>
          <w:rFonts w:ascii="Comic Sans MS" w:hAnsi="Comic Sans MS"/>
        </w:rPr>
      </w:pPr>
      <w:r>
        <w:rPr>
          <w:rFonts w:ascii="Comic Sans MS" w:hAnsi="Comic Sans MS"/>
          <w:lang w:val="es-ES"/>
        </w:rPr>
        <w:t>__________________________________</w:t>
      </w:r>
      <w:r>
        <w:rPr>
          <w:rFonts w:ascii="Comic Sans MS" w:hAnsi="Comic Sans MS"/>
        </w:rPr>
        <w:t>______________________________</w:t>
      </w:r>
    </w:p>
    <w:p w:rsidR="00DB7B7C" w:rsidRDefault="00DB7B7C" w:rsidP="006B52FB">
      <w:pPr>
        <w:numPr>
          <w:ilvl w:val="1"/>
          <w:numId w:val="1"/>
        </w:numPr>
        <w:rPr>
          <w:rFonts w:ascii="Comic Sans MS" w:hAnsi="Comic Sans MS"/>
        </w:rPr>
      </w:pPr>
      <w:r w:rsidRPr="00483F89">
        <w:rPr>
          <w:rFonts w:ascii="Comic Sans MS" w:hAnsi="Comic Sans MS"/>
        </w:rPr>
        <w:t>¿</w:t>
      </w:r>
      <w:r>
        <w:rPr>
          <w:rFonts w:ascii="Comic Sans MS" w:hAnsi="Comic Sans MS"/>
        </w:rPr>
        <w:t>Qué tienes que hacer hoy? ______________________________________________________________</w:t>
      </w:r>
    </w:p>
    <w:p w:rsidR="00DB7B7C" w:rsidRDefault="00DB7B7C" w:rsidP="006B52FB">
      <w:pPr>
        <w:numPr>
          <w:ilvl w:val="1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¿Qué clase tienes el periódo uno? ______________________________________________________________</w:t>
      </w:r>
    </w:p>
    <w:p w:rsidR="00DB7B7C" w:rsidRDefault="00DB7B7C" w:rsidP="006B52FB">
      <w:pPr>
        <w:numPr>
          <w:ilvl w:val="1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¿Cuál es tu clase favorita?</w:t>
      </w:r>
    </w:p>
    <w:p w:rsidR="00DB7B7C" w:rsidRDefault="00DB7B7C" w:rsidP="001B4417">
      <w:pPr>
        <w:ind w:left="108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</w:t>
      </w:r>
    </w:p>
    <w:p w:rsidR="00DB7B7C" w:rsidRDefault="00DB7B7C" w:rsidP="001B4417">
      <w:pPr>
        <w:numPr>
          <w:ilvl w:val="1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¿Cómo es la clase de español? ______________________________________________________________</w:t>
      </w:r>
    </w:p>
    <w:p w:rsidR="00DB7B7C" w:rsidRDefault="00DB7B7C" w:rsidP="006B52FB">
      <w:pPr>
        <w:numPr>
          <w:ilvl w:val="1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¿Con qué frecuencia estudias?</w:t>
      </w:r>
    </w:p>
    <w:p w:rsidR="00DB7B7C" w:rsidRDefault="00DB7B7C" w:rsidP="001B4417">
      <w:pPr>
        <w:ind w:left="108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</w:t>
      </w:r>
    </w:p>
    <w:p w:rsidR="00DB7B7C" w:rsidRDefault="00DB7B7C" w:rsidP="001B4417">
      <w:pPr>
        <w:ind w:left="1080"/>
        <w:rPr>
          <w:rFonts w:ascii="Comic Sans MS" w:hAnsi="Comic Sans MS"/>
        </w:rPr>
      </w:pPr>
    </w:p>
    <w:p w:rsidR="00DB7B7C" w:rsidRDefault="00DB7B7C" w:rsidP="002D7A54">
      <w:pPr>
        <w:numPr>
          <w:ilvl w:val="0"/>
          <w:numId w:val="1"/>
        </w:num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  <w:b/>
          <w:sz w:val="28"/>
          <w:szCs w:val="28"/>
          <w:u w:val="single"/>
        </w:rPr>
        <w:t>School Supplies:</w:t>
      </w:r>
      <w:r>
        <w:rPr>
          <w:rFonts w:ascii="Comic Sans MS" w:hAnsi="Comic Sans MS"/>
        </w:rPr>
        <w:t xml:space="preserve"> Name each item in Spanish. </w:t>
      </w:r>
    </w:p>
    <w:p w:rsidR="00DB7B7C" w:rsidRDefault="00DB7B7C" w:rsidP="001B4417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1.  ballpoint pen _______________________</w:t>
      </w:r>
      <w:r>
        <w:rPr>
          <w:rFonts w:ascii="Comic Sans MS" w:hAnsi="Comic Sans MS"/>
        </w:rPr>
        <w:tab/>
        <w:t>6.  backpack _______________________</w:t>
      </w:r>
    </w:p>
    <w:p w:rsidR="00DB7B7C" w:rsidRDefault="00DB7B7C" w:rsidP="001B4417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2.  notebook _________________________</w:t>
      </w:r>
      <w:r>
        <w:rPr>
          <w:rFonts w:ascii="Comic Sans MS" w:hAnsi="Comic Sans MS"/>
        </w:rPr>
        <w:tab/>
        <w:t>7.  pencil __________________________</w:t>
      </w:r>
    </w:p>
    <w:p w:rsidR="00DB7B7C" w:rsidRDefault="00DB7B7C" w:rsidP="001B4417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3.  glue _____________________________</w:t>
      </w:r>
      <w:r>
        <w:rPr>
          <w:rFonts w:ascii="Comic Sans MS" w:hAnsi="Comic Sans MS"/>
        </w:rPr>
        <w:tab/>
        <w:t>8.  calculator _______________________</w:t>
      </w:r>
    </w:p>
    <w:p w:rsidR="00DB7B7C" w:rsidRDefault="00DB7B7C" w:rsidP="001B4417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4.  folder ___________________________</w:t>
      </w:r>
      <w:r>
        <w:rPr>
          <w:rFonts w:ascii="Comic Sans MS" w:hAnsi="Comic Sans MS"/>
        </w:rPr>
        <w:tab/>
        <w:t>9.  ruler ___________________________</w:t>
      </w:r>
    </w:p>
    <w:p w:rsidR="00DB7B7C" w:rsidRDefault="00DB7B7C" w:rsidP="001B4417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5.  paper ___________________________  10.  scissors ________________________</w:t>
      </w:r>
    </w:p>
    <w:p w:rsidR="00DB7B7C" w:rsidRDefault="00DB7B7C" w:rsidP="001B4417">
      <w:pPr>
        <w:spacing w:line="312" w:lineRule="auto"/>
        <w:ind w:left="390"/>
        <w:rPr>
          <w:rFonts w:ascii="Comic Sans MS" w:hAnsi="Comic Sans MS"/>
        </w:rPr>
      </w:pPr>
    </w:p>
    <w:p w:rsidR="00DB7B7C" w:rsidRPr="0076166D" w:rsidRDefault="00DB7B7C" w:rsidP="0076166D">
      <w:pPr>
        <w:numPr>
          <w:ilvl w:val="0"/>
          <w:numId w:val="1"/>
        </w:numPr>
        <w:spacing w:line="312" w:lineRule="auto"/>
        <w:rPr>
          <w:rFonts w:ascii="Comic Sans MS" w:hAnsi="Comic Sans MS"/>
          <w:b/>
          <w:sz w:val="28"/>
          <w:szCs w:val="28"/>
          <w:u w:val="single"/>
        </w:rPr>
      </w:pPr>
      <w:r w:rsidRPr="0076166D">
        <w:rPr>
          <w:rFonts w:ascii="Comic Sans MS" w:hAnsi="Comic Sans MS"/>
          <w:b/>
          <w:sz w:val="28"/>
          <w:szCs w:val="28"/>
          <w:u w:val="single"/>
        </w:rPr>
        <w:t>Computer Vocabulary:</w:t>
      </w:r>
      <w:r w:rsidRPr="0076166D">
        <w:rPr>
          <w:rFonts w:ascii="Comic Sans MS" w:hAnsi="Comic Sans MS"/>
        </w:rPr>
        <w:t xml:space="preserve"> Name each item in Spanish.</w:t>
      </w:r>
    </w:p>
    <w:p w:rsidR="00DB7B7C" w:rsidRDefault="00DB7B7C" w:rsidP="0076166D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1.  computer _______________________</w:t>
      </w:r>
      <w:r>
        <w:rPr>
          <w:rFonts w:ascii="Comic Sans MS" w:hAnsi="Comic Sans MS"/>
        </w:rPr>
        <w:tab/>
        <w:t>4.  screen _________________________</w:t>
      </w:r>
    </w:p>
    <w:p w:rsidR="00DB7B7C" w:rsidRDefault="00DB7B7C" w:rsidP="0076166D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2.  keyboard _______________________</w:t>
      </w:r>
      <w:r>
        <w:rPr>
          <w:rFonts w:ascii="Comic Sans MS" w:hAnsi="Comic Sans MS"/>
        </w:rPr>
        <w:tab/>
        <w:t>5.  lesson _________________________</w:t>
      </w:r>
    </w:p>
    <w:p w:rsidR="00DB7B7C" w:rsidRDefault="00DB7B7C" w:rsidP="00723B12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3.  mouse _________________________</w:t>
      </w:r>
      <w:r>
        <w:rPr>
          <w:rFonts w:ascii="Comic Sans MS" w:hAnsi="Comic Sans MS"/>
        </w:rPr>
        <w:tab/>
        <w:t>6.  classroom _______________________</w:t>
      </w:r>
    </w:p>
    <w:p w:rsidR="00DB7B7C" w:rsidRPr="0076166D" w:rsidRDefault="00DB7B7C" w:rsidP="00723B12">
      <w:pPr>
        <w:spacing w:line="312" w:lineRule="auto"/>
        <w:ind w:left="390"/>
        <w:rPr>
          <w:rFonts w:ascii="Comic Sans MS" w:hAnsi="Comic Sans MS"/>
        </w:rPr>
      </w:pPr>
      <w:r>
        <w:rPr>
          <w:rFonts w:ascii="Comic Sans MS" w:hAnsi="Comic Sans MS"/>
        </w:rPr>
        <w:t>4.  printer ________________________</w:t>
      </w:r>
      <w:r>
        <w:rPr>
          <w:rFonts w:ascii="Comic Sans MS" w:hAnsi="Comic Sans MS"/>
        </w:rPr>
        <w:tab/>
        <w:t>8.  quiz ___________________________</w:t>
      </w:r>
    </w:p>
    <w:p w:rsidR="00DB7B7C" w:rsidRDefault="00DB7B7C" w:rsidP="002D7A54">
      <w:pPr>
        <w:numPr>
          <w:ilvl w:val="0"/>
          <w:numId w:val="1"/>
        </w:num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  <w:b/>
          <w:sz w:val="28"/>
          <w:szCs w:val="28"/>
          <w:u w:val="single"/>
        </w:rPr>
        <w:t>Classroom Objects:</w:t>
      </w:r>
      <w:r>
        <w:rPr>
          <w:rFonts w:ascii="Comic Sans MS" w:hAnsi="Comic Sans MS"/>
        </w:rPr>
        <w:t xml:space="preserve"> Name each item in English.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508"/>
        <w:gridCol w:w="5508"/>
      </w:tblGrid>
      <w:tr w:rsidR="00DB7B7C" w:rsidTr="00BA3FCF">
        <w:trPr>
          <w:trHeight w:val="2907"/>
        </w:trPr>
        <w:tc>
          <w:tcPr>
            <w:tcW w:w="5508" w:type="dxa"/>
          </w:tcPr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la bandera ________________________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el borrador ______________________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el escritorio _______________________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la luz ____________________________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el mapa___________________________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la mesa___________________________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la papelera ________________________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la pared __________________________</w:t>
            </w:r>
          </w:p>
          <w:p w:rsidR="00DB7B7C" w:rsidRPr="0076166D" w:rsidRDefault="00DB7B7C" w:rsidP="0076166D">
            <w:p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softHyphen/>
            </w:r>
            <w:r w:rsidRPr="0076166D">
              <w:rPr>
                <w:rFonts w:ascii="Comic Sans MS" w:hAnsi="Comic Sans MS"/>
              </w:rPr>
              <w:softHyphen/>
            </w:r>
            <w:r w:rsidRPr="0076166D">
              <w:rPr>
                <w:rFonts w:ascii="Comic Sans MS" w:hAnsi="Comic Sans MS"/>
              </w:rPr>
              <w:softHyphen/>
            </w:r>
            <w:r w:rsidRPr="0076166D">
              <w:rPr>
                <w:rFonts w:ascii="Comic Sans MS" w:hAnsi="Comic Sans MS"/>
              </w:rPr>
              <w:softHyphen/>
            </w:r>
            <w:r w:rsidRPr="0076166D">
              <w:rPr>
                <w:rFonts w:ascii="Comic Sans MS" w:hAnsi="Comic Sans MS"/>
              </w:rPr>
              <w:softHyphen/>
            </w:r>
            <w:r w:rsidRPr="0076166D">
              <w:rPr>
                <w:rFonts w:ascii="Comic Sans MS" w:hAnsi="Comic Sans MS"/>
              </w:rPr>
              <w:softHyphen/>
            </w:r>
            <w:r w:rsidRPr="0076166D">
              <w:rPr>
                <w:rFonts w:ascii="Comic Sans MS" w:hAnsi="Comic Sans MS"/>
              </w:rPr>
              <w:softHyphen/>
            </w:r>
            <w:r w:rsidRPr="0076166D">
              <w:rPr>
                <w:rFonts w:ascii="Comic Sans MS" w:hAnsi="Comic Sans MS"/>
              </w:rPr>
              <w:softHyphen/>
            </w:r>
          </w:p>
          <w:p w:rsidR="00DB7B7C" w:rsidRPr="0076166D" w:rsidRDefault="00DB7B7C" w:rsidP="00723B12">
            <w:pPr>
              <w:spacing w:line="340" w:lineRule="exact"/>
              <w:rPr>
                <w:rFonts w:ascii="Comic Sans MS" w:hAnsi="Comic Sans MS"/>
              </w:rPr>
            </w:pPr>
          </w:p>
        </w:tc>
        <w:tc>
          <w:tcPr>
            <w:tcW w:w="5508" w:type="dxa"/>
          </w:tcPr>
          <w:p w:rsidR="00DB7B7C" w:rsidRDefault="00DB7B7C" w:rsidP="0076166D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</w:t>
            </w:r>
            <w:r w:rsidRPr="0076166D">
              <w:rPr>
                <w:rFonts w:ascii="Comic Sans MS" w:hAnsi="Comic Sans MS"/>
              </w:rPr>
              <w:t>el pizarrón ____________________</w:t>
            </w:r>
          </w:p>
          <w:p w:rsidR="00DB7B7C" w:rsidRPr="0076166D" w:rsidRDefault="00DB7B7C" w:rsidP="0076166D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la puerta _______________________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el pupitre_______________________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el reloj _______________________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el sacapuntas____________________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la silla _______________________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la tiza _______________________</w:t>
            </w:r>
          </w:p>
          <w:p w:rsidR="00DB7B7C" w:rsidRPr="0076166D" w:rsidRDefault="00DB7B7C" w:rsidP="00723B12">
            <w:pPr>
              <w:numPr>
                <w:ilvl w:val="0"/>
                <w:numId w:val="5"/>
              </w:numPr>
              <w:spacing w:line="340" w:lineRule="exact"/>
              <w:rPr>
                <w:rFonts w:ascii="Comic Sans MS" w:hAnsi="Comic Sans MS"/>
              </w:rPr>
            </w:pPr>
            <w:r w:rsidRPr="0076166D">
              <w:rPr>
                <w:rFonts w:ascii="Comic Sans MS" w:hAnsi="Comic Sans MS"/>
              </w:rPr>
              <w:t>la ventana _____________________</w:t>
            </w:r>
          </w:p>
        </w:tc>
      </w:tr>
    </w:tbl>
    <w:p w:rsidR="00DB7B7C" w:rsidRDefault="00DB7B7C" w:rsidP="002D7A54">
      <w:pPr>
        <w:numPr>
          <w:ilvl w:val="0"/>
          <w:numId w:val="1"/>
        </w:num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  <w:b/>
          <w:sz w:val="28"/>
          <w:szCs w:val="28"/>
          <w:u w:val="single"/>
        </w:rPr>
        <w:t>Tener Que + Infinitive (Expressing Obligation)</w:t>
      </w:r>
      <w:r>
        <w:rPr>
          <w:rFonts w:ascii="Comic Sans MS" w:hAnsi="Comic Sans MS"/>
        </w:rPr>
        <w:t>: Write the following in Spanish.</w:t>
      </w:r>
    </w:p>
    <w:p w:rsidR="00DB7B7C" w:rsidRDefault="00DB7B7C" w:rsidP="002D7A54">
      <w:pPr>
        <w:spacing w:line="312" w:lineRule="auto"/>
        <w:ind w:firstLine="720"/>
        <w:rPr>
          <w:rFonts w:ascii="Comic Sans MS" w:hAnsi="Comic Sans MS"/>
        </w:rPr>
      </w:pPr>
      <w:r w:rsidRPr="001065F0">
        <w:rPr>
          <w:rFonts w:ascii="Comic Sans MS" w:hAnsi="Comic Sans MS"/>
        </w:rPr>
        <w:t xml:space="preserve">1.  </w:t>
      </w:r>
      <w:r>
        <w:rPr>
          <w:rFonts w:ascii="Comic Sans MS" w:hAnsi="Comic Sans MS"/>
        </w:rPr>
        <w:t>I have to wait for my mother. __________________________________________</w:t>
      </w:r>
    </w:p>
    <w:p w:rsidR="00DB7B7C" w:rsidRDefault="00DB7B7C" w:rsidP="002D7A54">
      <w:pPr>
        <w:spacing w:line="312" w:lineRule="auto"/>
        <w:ind w:firstLine="720"/>
        <w:rPr>
          <w:rFonts w:ascii="Comic Sans MS" w:hAnsi="Comic Sans MS"/>
        </w:rPr>
      </w:pPr>
      <w:r>
        <w:rPr>
          <w:rFonts w:ascii="Comic Sans MS" w:hAnsi="Comic Sans MS"/>
        </w:rPr>
        <w:t>2.  You have to look at the chalkboard. ______________________________________</w:t>
      </w:r>
      <w:r>
        <w:rPr>
          <w:rFonts w:ascii="Comic Sans MS" w:hAnsi="Comic Sans MS"/>
        </w:rPr>
        <w:tab/>
        <w:t xml:space="preserve">  </w:t>
      </w:r>
    </w:p>
    <w:p w:rsidR="00DB7B7C" w:rsidRDefault="00DB7B7C" w:rsidP="002D7A54">
      <w:p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3.  Amata has to arrive on time. ___________________________________________    </w:t>
      </w:r>
    </w:p>
    <w:p w:rsidR="00DB7B7C" w:rsidRDefault="00DB7B7C" w:rsidP="002D7A54">
      <w:p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4.  Víctor and I have to study. ____________________________________________   </w:t>
      </w:r>
    </w:p>
    <w:p w:rsidR="00DB7B7C" w:rsidRDefault="00DB7B7C" w:rsidP="002608B7">
      <w:p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>5.  Ramón and Alfonso have to get good grades.</w:t>
      </w:r>
    </w:p>
    <w:p w:rsidR="00DB7B7C" w:rsidRDefault="00DB7B7C" w:rsidP="002608B7">
      <w:pPr>
        <w:spacing w:line="312" w:lineRule="auto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 __________________________________________________________________</w:t>
      </w:r>
    </w:p>
    <w:p w:rsidR="00DB7B7C" w:rsidRDefault="00DB7B7C" w:rsidP="002608B7">
      <w:pPr>
        <w:spacing w:line="312" w:lineRule="auto"/>
        <w:ind w:left="720"/>
        <w:rPr>
          <w:rFonts w:ascii="Comic Sans MS" w:hAnsi="Comic Sans MS"/>
        </w:rPr>
      </w:pPr>
    </w:p>
    <w:p w:rsidR="00DB7B7C" w:rsidRDefault="00DB7B7C" w:rsidP="002D7A54">
      <w:pPr>
        <w:numPr>
          <w:ilvl w:val="0"/>
          <w:numId w:val="1"/>
        </w:num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  <w:b/>
          <w:sz w:val="28"/>
          <w:szCs w:val="28"/>
          <w:u w:val="single"/>
        </w:rPr>
        <w:t>–AR verb conjugations:</w:t>
      </w:r>
      <w:r>
        <w:rPr>
          <w:rFonts w:ascii="Comic Sans MS" w:hAnsi="Comic Sans MS"/>
        </w:rPr>
        <w:t xml:space="preserve">  Fill in the chart with the correct pronouns and endings.</w:t>
      </w:r>
    </w:p>
    <w:tbl>
      <w:tblPr>
        <w:tblStyle w:val="TableGrid"/>
        <w:tblW w:w="0" w:type="auto"/>
        <w:tblLook w:val="01E0"/>
      </w:tblPr>
      <w:tblGrid>
        <w:gridCol w:w="5508"/>
        <w:gridCol w:w="5508"/>
      </w:tblGrid>
      <w:tr w:rsidR="00DB7B7C" w:rsidTr="004C04F0">
        <w:tc>
          <w:tcPr>
            <w:tcW w:w="5508" w:type="dxa"/>
          </w:tcPr>
          <w:p w:rsidR="00DB7B7C" w:rsidRDefault="00DB7B7C" w:rsidP="004C04F0">
            <w:pPr>
              <w:spacing w:line="312" w:lineRule="auto"/>
              <w:rPr>
                <w:rFonts w:ascii="Comic Sans MS" w:hAnsi="Comic Sans MS"/>
              </w:rPr>
            </w:pPr>
          </w:p>
          <w:p w:rsidR="00DB7B7C" w:rsidRDefault="00DB7B7C" w:rsidP="004C04F0">
            <w:pPr>
              <w:spacing w:line="312" w:lineRule="auto"/>
              <w:rPr>
                <w:rFonts w:ascii="Comic Sans MS" w:hAnsi="Comic Sans MS"/>
              </w:rPr>
            </w:pPr>
          </w:p>
        </w:tc>
        <w:tc>
          <w:tcPr>
            <w:tcW w:w="5508" w:type="dxa"/>
          </w:tcPr>
          <w:p w:rsidR="00DB7B7C" w:rsidRDefault="00DB7B7C" w:rsidP="004C04F0">
            <w:pPr>
              <w:spacing w:line="312" w:lineRule="auto"/>
              <w:rPr>
                <w:rFonts w:ascii="Comic Sans MS" w:hAnsi="Comic Sans MS"/>
              </w:rPr>
            </w:pPr>
          </w:p>
        </w:tc>
      </w:tr>
      <w:tr w:rsidR="00DB7B7C" w:rsidTr="004C04F0">
        <w:tc>
          <w:tcPr>
            <w:tcW w:w="5508" w:type="dxa"/>
          </w:tcPr>
          <w:p w:rsidR="00DB7B7C" w:rsidRDefault="00DB7B7C" w:rsidP="004C04F0">
            <w:pPr>
              <w:spacing w:line="312" w:lineRule="auto"/>
              <w:rPr>
                <w:rFonts w:ascii="Comic Sans MS" w:hAnsi="Comic Sans MS"/>
              </w:rPr>
            </w:pPr>
          </w:p>
          <w:p w:rsidR="00DB7B7C" w:rsidRDefault="00DB7B7C" w:rsidP="004C04F0">
            <w:pPr>
              <w:spacing w:line="312" w:lineRule="auto"/>
              <w:rPr>
                <w:rFonts w:ascii="Comic Sans MS" w:hAnsi="Comic Sans MS"/>
              </w:rPr>
            </w:pPr>
          </w:p>
        </w:tc>
        <w:tc>
          <w:tcPr>
            <w:tcW w:w="5508" w:type="dxa"/>
          </w:tcPr>
          <w:p w:rsidR="00DB7B7C" w:rsidRDefault="00DB7B7C" w:rsidP="004C04F0">
            <w:pPr>
              <w:spacing w:line="312" w:lineRule="auto"/>
              <w:rPr>
                <w:rFonts w:ascii="Comic Sans MS" w:hAnsi="Comic Sans MS"/>
              </w:rPr>
            </w:pPr>
          </w:p>
        </w:tc>
      </w:tr>
      <w:tr w:rsidR="00DB7B7C" w:rsidTr="004C04F0">
        <w:tc>
          <w:tcPr>
            <w:tcW w:w="5508" w:type="dxa"/>
          </w:tcPr>
          <w:p w:rsidR="00DB7B7C" w:rsidRDefault="00DB7B7C" w:rsidP="004C04F0">
            <w:pPr>
              <w:spacing w:line="312" w:lineRule="auto"/>
              <w:rPr>
                <w:rFonts w:ascii="Comic Sans MS" w:hAnsi="Comic Sans MS"/>
              </w:rPr>
            </w:pPr>
          </w:p>
          <w:p w:rsidR="00DB7B7C" w:rsidRDefault="00DB7B7C" w:rsidP="004C04F0">
            <w:pPr>
              <w:spacing w:line="312" w:lineRule="auto"/>
              <w:rPr>
                <w:rFonts w:ascii="Comic Sans MS" w:hAnsi="Comic Sans MS"/>
              </w:rPr>
            </w:pPr>
          </w:p>
        </w:tc>
        <w:tc>
          <w:tcPr>
            <w:tcW w:w="5508" w:type="dxa"/>
          </w:tcPr>
          <w:p w:rsidR="00DB7B7C" w:rsidRDefault="00DB7B7C" w:rsidP="004C04F0">
            <w:pPr>
              <w:spacing w:line="312" w:lineRule="auto"/>
              <w:rPr>
                <w:rFonts w:ascii="Comic Sans MS" w:hAnsi="Comic Sans MS"/>
              </w:rPr>
            </w:pPr>
          </w:p>
        </w:tc>
      </w:tr>
    </w:tbl>
    <w:p w:rsidR="00DB7B7C" w:rsidRPr="004C04F0" w:rsidRDefault="00DB7B7C" w:rsidP="004C04F0">
      <w:pPr>
        <w:spacing w:line="312" w:lineRule="auto"/>
        <w:rPr>
          <w:rFonts w:ascii="Comic Sans MS" w:hAnsi="Comic Sans MS"/>
        </w:rPr>
      </w:pPr>
    </w:p>
    <w:p w:rsidR="00DB7B7C" w:rsidRDefault="00DB7B7C" w:rsidP="002D7A54">
      <w:pPr>
        <w:numPr>
          <w:ilvl w:val="0"/>
          <w:numId w:val="1"/>
        </w:numPr>
        <w:spacing w:line="312" w:lineRule="auto"/>
        <w:rPr>
          <w:rFonts w:ascii="Comic Sans MS" w:hAnsi="Comic Sans MS"/>
        </w:rPr>
      </w:pPr>
      <w:r>
        <w:rPr>
          <w:rFonts w:ascii="Comic Sans MS" w:hAnsi="Comic Sans MS"/>
          <w:b/>
          <w:sz w:val="28"/>
          <w:szCs w:val="28"/>
          <w:u w:val="single"/>
        </w:rPr>
        <w:t>Writing</w:t>
      </w:r>
      <w:r>
        <w:rPr>
          <w:rFonts w:ascii="Comic Sans MS" w:hAnsi="Comic Sans MS"/>
        </w:rPr>
        <w:t>: Write each sentence in Spanish.</w:t>
      </w:r>
    </w:p>
    <w:p w:rsidR="00DB7B7C" w:rsidRDefault="00DB7B7C" w:rsidP="00BA3FCF">
      <w:pPr>
        <w:spacing w:line="360" w:lineRule="auto"/>
        <w:rPr>
          <w:rFonts w:ascii="Comic Sans MS" w:hAnsi="Comic Sans MS"/>
        </w:rPr>
      </w:pPr>
      <w:r w:rsidRPr="00BA3FCF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 I never answer questions in Math. ____________________________________________</w:t>
      </w:r>
    </w:p>
    <w:p w:rsidR="00DB7B7C" w:rsidRDefault="00DB7B7C" w:rsidP="00BA3FCF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2.  Sometimes Juan gets bad grades. ____________________________________________</w:t>
      </w:r>
    </w:p>
    <w:p w:rsidR="00DB7B7C" w:rsidRDefault="00DB7B7C" w:rsidP="00BA3FCF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3.  You use the computer everyday. _____________________________________________</w:t>
      </w:r>
    </w:p>
    <w:p w:rsidR="00DB7B7C" w:rsidRDefault="00DB7B7C" w:rsidP="00BA3FCF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4.  We always arrive to class on time. ___________________________________________</w:t>
      </w:r>
    </w:p>
    <w:p w:rsidR="00DB7B7C" w:rsidRDefault="00DB7B7C" w:rsidP="00BA3FCF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5.  They prepare the homework once in a while. ____________________________________ </w:t>
      </w:r>
    </w:p>
    <w:sectPr w:rsidR="00DB7B7C" w:rsidSect="006B52FB">
      <w:pgSz w:w="12240" w:h="15840"/>
      <w:pgMar w:top="720" w:right="720" w:bottom="85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‚l‚r –¾’©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34539"/>
    <w:multiLevelType w:val="hybridMultilevel"/>
    <w:tmpl w:val="574C77B8"/>
    <w:lvl w:ilvl="0" w:tplc="536EFFFA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 w:tplc="6CAA43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mic Sans MS" w:eastAsia="Times New Roman" w:hAnsi="Comic Sans MS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307D766E"/>
    <w:multiLevelType w:val="hybridMultilevel"/>
    <w:tmpl w:val="C0260B74"/>
    <w:lvl w:ilvl="0" w:tplc="605E60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7FC1D92"/>
    <w:multiLevelType w:val="hybridMultilevel"/>
    <w:tmpl w:val="8070E23E"/>
    <w:lvl w:ilvl="0" w:tplc="30F469CE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6EC26944"/>
    <w:multiLevelType w:val="hybridMultilevel"/>
    <w:tmpl w:val="9D1CDFFC"/>
    <w:lvl w:ilvl="0" w:tplc="536EFFFA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 w:tplc="5B4E146C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Comic Sans MS" w:eastAsia="Times New Roman" w:hAnsi="Comic Sans MS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52FB"/>
    <w:rsid w:val="000D694D"/>
    <w:rsid w:val="000E1823"/>
    <w:rsid w:val="001065F0"/>
    <w:rsid w:val="001559FC"/>
    <w:rsid w:val="001B4417"/>
    <w:rsid w:val="001F57E1"/>
    <w:rsid w:val="00212AB0"/>
    <w:rsid w:val="002608B7"/>
    <w:rsid w:val="00273E29"/>
    <w:rsid w:val="002D7A54"/>
    <w:rsid w:val="003F27DA"/>
    <w:rsid w:val="00436FA7"/>
    <w:rsid w:val="00451555"/>
    <w:rsid w:val="00483F89"/>
    <w:rsid w:val="004C04F0"/>
    <w:rsid w:val="00532E8B"/>
    <w:rsid w:val="00550393"/>
    <w:rsid w:val="006B52FB"/>
    <w:rsid w:val="00723B12"/>
    <w:rsid w:val="0076166D"/>
    <w:rsid w:val="007B771E"/>
    <w:rsid w:val="008F3C71"/>
    <w:rsid w:val="00984918"/>
    <w:rsid w:val="00AE33F1"/>
    <w:rsid w:val="00B4209C"/>
    <w:rsid w:val="00B83204"/>
    <w:rsid w:val="00BA3FCF"/>
    <w:rsid w:val="00BF7394"/>
    <w:rsid w:val="00D92287"/>
    <w:rsid w:val="00DB7B7C"/>
    <w:rsid w:val="00E23ED1"/>
    <w:rsid w:val="00E35E26"/>
    <w:rsid w:val="00F07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16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98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538</Words>
  <Characters>3072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________________________________</dc:title>
  <dc:subject/>
  <dc:creator>mdaley01</dc:creator>
  <cp:keywords/>
  <dc:description/>
  <cp:lastModifiedBy>mdaley01</cp:lastModifiedBy>
  <cp:revision>2</cp:revision>
  <cp:lastPrinted>2009-03-16T18:52:00Z</cp:lastPrinted>
  <dcterms:created xsi:type="dcterms:W3CDTF">2009-05-04T03:05:00Z</dcterms:created>
  <dcterms:modified xsi:type="dcterms:W3CDTF">2009-05-04T03:05:00Z</dcterms:modified>
</cp:coreProperties>
</file>