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8B6" w:rsidRPr="00316A45" w:rsidRDefault="00C968B6" w:rsidP="00316A45">
      <w:pPr>
        <w:pStyle w:val="ListParagraph"/>
        <w:ind w:left="360"/>
        <w:jc w:val="left"/>
      </w:pPr>
      <w:r>
        <w:rPr>
          <w:lang w:val="es-ES"/>
        </w:rPr>
        <w:t xml:space="preserve">Complete the sentence by correctly conjugating the verb. </w:t>
      </w:r>
      <w:r w:rsidRPr="00316A45">
        <w:t>Then, write the command below.</w:t>
      </w:r>
      <w:r>
        <w:t xml:space="preserve"> Use pronouns if possible. </w:t>
      </w:r>
      <w:r w:rsidRPr="00316A45">
        <w:t xml:space="preserve"> </w:t>
      </w:r>
    </w:p>
    <w:p w:rsidR="00C968B6" w:rsidRPr="00316A45" w:rsidRDefault="00C968B6" w:rsidP="00316A45">
      <w:pPr>
        <w:pStyle w:val="ListParagraph"/>
        <w:ind w:left="360"/>
        <w:jc w:val="left"/>
      </w:pPr>
    </w:p>
    <w:p w:rsidR="00C968B6" w:rsidRPr="00316A45" w:rsidRDefault="00C968B6" w:rsidP="00316A45">
      <w:pPr>
        <w:pStyle w:val="ListParagraph"/>
        <w:ind w:left="360"/>
        <w:jc w:val="left"/>
      </w:pPr>
    </w:p>
    <w:p w:rsidR="00C968B6" w:rsidRDefault="00C968B6" w:rsidP="00316A45">
      <w:pPr>
        <w:pStyle w:val="ListParagraph"/>
        <w:numPr>
          <w:ilvl w:val="0"/>
          <w:numId w:val="2"/>
        </w:numPr>
        <w:jc w:val="left"/>
        <w:rPr>
          <w:lang w:val="es-ES"/>
        </w:rPr>
      </w:pPr>
      <w:r w:rsidRPr="00D34604">
        <w:rPr>
          <w:lang w:val="es-ES"/>
        </w:rPr>
        <w:t>No quiero que tú ____________________ al fútbol. (jugar)</w:t>
      </w:r>
    </w:p>
    <w:p w:rsidR="00C968B6" w:rsidRDefault="00C968B6" w:rsidP="00D34604">
      <w:pPr>
        <w:pStyle w:val="ListParagraph"/>
        <w:jc w:val="left"/>
        <w:rPr>
          <w:lang w:val="es-ES"/>
        </w:rPr>
      </w:pPr>
    </w:p>
    <w:p w:rsidR="00C968B6" w:rsidRPr="00D34604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________________________________________________________________________</w:t>
      </w:r>
    </w:p>
    <w:p w:rsidR="00C968B6" w:rsidRDefault="00C968B6" w:rsidP="00D34604">
      <w:pPr>
        <w:jc w:val="left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 w:rsidRPr="00D34604">
        <w:rPr>
          <w:lang w:val="es-ES"/>
        </w:rPr>
        <w:t>Quiero que usted</w:t>
      </w:r>
      <w:r>
        <w:rPr>
          <w:lang w:val="es-ES"/>
        </w:rPr>
        <w:t xml:space="preserve"> me </w:t>
      </w:r>
      <w:r w:rsidRPr="00D34604">
        <w:rPr>
          <w:lang w:val="es-ES"/>
        </w:rPr>
        <w:t xml:space="preserve"> __________________ un pastel </w:t>
      </w:r>
      <w:r>
        <w:rPr>
          <w:lang w:val="es-ES"/>
        </w:rPr>
        <w:t>par</w:t>
      </w:r>
      <w:r w:rsidRPr="00D34604">
        <w:rPr>
          <w:lang w:val="es-ES"/>
        </w:rPr>
        <w:t>a la fiesta. (</w:t>
      </w:r>
      <w:r>
        <w:rPr>
          <w:lang w:val="es-ES"/>
        </w:rPr>
        <w:t>Hacer</w:t>
      </w:r>
      <w:r w:rsidRPr="00D34604">
        <w:rPr>
          <w:lang w:val="es-ES"/>
        </w:rPr>
        <w:t>)</w:t>
      </w:r>
    </w:p>
    <w:p w:rsidR="00C968B6" w:rsidRPr="00D34604" w:rsidRDefault="00C968B6" w:rsidP="00D34604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 w:rsidRPr="00D34604">
        <w:rPr>
          <w:lang w:val="es-ES"/>
        </w:rPr>
        <w:t>________________________________________________________________________</w:t>
      </w:r>
    </w:p>
    <w:p w:rsidR="00C968B6" w:rsidRPr="00D34604" w:rsidRDefault="00C968B6" w:rsidP="00D34604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Quiero que ustedes ________________ mucho. (Estudiar)</w:t>
      </w:r>
    </w:p>
    <w:p w:rsidR="00C968B6" w:rsidRPr="00D34604" w:rsidRDefault="00C968B6" w:rsidP="00D34604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________________________________________________________________________</w:t>
      </w:r>
    </w:p>
    <w:p w:rsidR="00C968B6" w:rsidRPr="00D34604" w:rsidRDefault="00C968B6" w:rsidP="00D34604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Quiero que usted me ________________ mil dólares. (Dar)</w:t>
      </w:r>
    </w:p>
    <w:p w:rsidR="00C968B6" w:rsidRPr="00D34604" w:rsidRDefault="00C968B6" w:rsidP="00D34604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________________________________________________________________________</w:t>
      </w:r>
      <w:r w:rsidRPr="00D34604">
        <w:rPr>
          <w:lang w:val="es-ES"/>
        </w:rPr>
        <w:t xml:space="preserve"> </w:t>
      </w:r>
    </w:p>
    <w:p w:rsidR="00C968B6" w:rsidRPr="00D34604" w:rsidRDefault="00C968B6" w:rsidP="00D34604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No quiero que ustedes _________________ a la playa sin mí. (Ir)</w:t>
      </w:r>
    </w:p>
    <w:p w:rsidR="00C968B6" w:rsidRPr="00D34604" w:rsidRDefault="00C968B6" w:rsidP="00D34604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________________________________________________________________________</w:t>
      </w:r>
    </w:p>
    <w:p w:rsidR="00C968B6" w:rsidRPr="00D34604" w:rsidRDefault="00C968B6" w:rsidP="00D34604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 xml:space="preserve">No quiero que usted me ________________ así. (Hablar) </w:t>
      </w:r>
    </w:p>
    <w:p w:rsidR="00C968B6" w:rsidRPr="00996280" w:rsidRDefault="00C968B6" w:rsidP="00996280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________________________________________________________________________</w:t>
      </w:r>
    </w:p>
    <w:p w:rsidR="00C968B6" w:rsidRPr="00996280" w:rsidRDefault="00C968B6" w:rsidP="00996280">
      <w:pPr>
        <w:pStyle w:val="ListParagraph"/>
        <w:rPr>
          <w:lang w:val="es-ES"/>
        </w:rPr>
      </w:pPr>
    </w:p>
    <w:p w:rsidR="00C968B6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Quiero que usted le ________________ la verdad a Inés. (Decir)</w:t>
      </w:r>
    </w:p>
    <w:p w:rsidR="00C968B6" w:rsidRPr="00996280" w:rsidRDefault="00C968B6" w:rsidP="00996280">
      <w:pPr>
        <w:pStyle w:val="ListParagraph"/>
        <w:rPr>
          <w:lang w:val="es-ES"/>
        </w:rPr>
      </w:pPr>
    </w:p>
    <w:p w:rsidR="00C968B6" w:rsidRPr="00D34604" w:rsidRDefault="00C968B6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>________________________________________________________________________</w:t>
      </w:r>
    </w:p>
    <w:sectPr w:rsidR="00C968B6" w:rsidRPr="00D34604" w:rsidSect="00753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C7D68"/>
    <w:multiLevelType w:val="hybridMultilevel"/>
    <w:tmpl w:val="4A44699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F023470"/>
    <w:multiLevelType w:val="hybridMultilevel"/>
    <w:tmpl w:val="2C7E5A9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4604"/>
    <w:rsid w:val="001F4DED"/>
    <w:rsid w:val="00316A45"/>
    <w:rsid w:val="003E3D4F"/>
    <w:rsid w:val="0041627D"/>
    <w:rsid w:val="00753F8E"/>
    <w:rsid w:val="008014BA"/>
    <w:rsid w:val="00804172"/>
    <w:rsid w:val="00996280"/>
    <w:rsid w:val="009B1082"/>
    <w:rsid w:val="00A27BEA"/>
    <w:rsid w:val="00AE6AAE"/>
    <w:rsid w:val="00AF5275"/>
    <w:rsid w:val="00BE3751"/>
    <w:rsid w:val="00C968B6"/>
    <w:rsid w:val="00CB1ECA"/>
    <w:rsid w:val="00D10CA0"/>
    <w:rsid w:val="00D34604"/>
    <w:rsid w:val="00D630C8"/>
    <w:rsid w:val="00EC0510"/>
    <w:rsid w:val="00ED7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F8E"/>
    <w:pPr>
      <w:jc w:val="center"/>
    </w:pPr>
    <w:rPr>
      <w:sz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346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159</Words>
  <Characters>907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Complete the sentence by correctly conjugating the verb</dc:title>
  <dc:subject/>
  <dc:creator>Marianne</dc:creator>
  <cp:keywords/>
  <dc:description/>
  <cp:lastModifiedBy>Saint Viator</cp:lastModifiedBy>
  <cp:revision>2</cp:revision>
  <cp:lastPrinted>2009-11-23T21:03:00Z</cp:lastPrinted>
  <dcterms:created xsi:type="dcterms:W3CDTF">2009-11-23T22:06:00Z</dcterms:created>
  <dcterms:modified xsi:type="dcterms:W3CDTF">2009-11-23T22:06:00Z</dcterms:modified>
</cp:coreProperties>
</file>