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F86" w:rsidRPr="006F283B" w:rsidRDefault="00273F86" w:rsidP="00FC45F5">
      <w:pPr>
        <w:jc w:val="left"/>
        <w:rPr>
          <w:sz w:val="44"/>
          <w:szCs w:val="44"/>
        </w:rPr>
      </w:pPr>
      <w:r w:rsidRPr="006F283B">
        <w:rPr>
          <w:sz w:val="44"/>
          <w:szCs w:val="44"/>
        </w:rPr>
        <w:t>Spanish III</w:t>
      </w:r>
    </w:p>
    <w:p w:rsidR="00273F86" w:rsidRPr="006F283B" w:rsidRDefault="00273F86" w:rsidP="00FC45F5">
      <w:pPr>
        <w:jc w:val="left"/>
        <w:rPr>
          <w:sz w:val="44"/>
          <w:szCs w:val="44"/>
          <w:lang w:val="es-ES"/>
        </w:rPr>
      </w:pPr>
      <w:r w:rsidRPr="006F283B">
        <w:rPr>
          <w:sz w:val="44"/>
          <w:szCs w:val="44"/>
        </w:rPr>
        <w:t>Di</w:t>
      </w:r>
      <w:r w:rsidRPr="006F283B">
        <w:rPr>
          <w:sz w:val="44"/>
          <w:szCs w:val="44"/>
          <w:lang w:val="es-ES"/>
        </w:rPr>
        <w:t>álogo 3</w:t>
      </w:r>
    </w:p>
    <w:p w:rsidR="00273F86" w:rsidRPr="006F283B" w:rsidRDefault="00273F86" w:rsidP="00FC45F5">
      <w:pPr>
        <w:jc w:val="left"/>
        <w:rPr>
          <w:sz w:val="44"/>
          <w:szCs w:val="44"/>
          <w:lang w:val="es-ES"/>
        </w:rPr>
      </w:pPr>
    </w:p>
    <w:p w:rsidR="00273F86" w:rsidRPr="006F283B" w:rsidRDefault="00273F86" w:rsidP="00FC45F5">
      <w:pPr>
        <w:jc w:val="left"/>
        <w:rPr>
          <w:sz w:val="44"/>
          <w:szCs w:val="44"/>
          <w:lang w:val="es-ES"/>
        </w:rPr>
      </w:pPr>
      <w:r>
        <w:rPr>
          <w:sz w:val="44"/>
          <w:szCs w:val="44"/>
          <w:lang w:val="es-ES"/>
        </w:rPr>
        <w:t>Imagínate que un(a)</w:t>
      </w:r>
      <w:r w:rsidRPr="006F283B">
        <w:rPr>
          <w:sz w:val="44"/>
          <w:szCs w:val="44"/>
          <w:lang w:val="es-ES"/>
        </w:rPr>
        <w:t xml:space="preserve"> prim</w:t>
      </w:r>
      <w:r>
        <w:rPr>
          <w:sz w:val="44"/>
          <w:szCs w:val="44"/>
          <w:lang w:val="es-ES"/>
        </w:rPr>
        <w:t>o(a) t</w:t>
      </w:r>
      <w:r w:rsidRPr="006F283B">
        <w:rPr>
          <w:sz w:val="44"/>
          <w:szCs w:val="44"/>
          <w:lang w:val="es-ES"/>
        </w:rPr>
        <w:t xml:space="preserve">uyo(a) va a casarse. Crean un diálogo </w:t>
      </w:r>
      <w:r>
        <w:rPr>
          <w:sz w:val="44"/>
          <w:szCs w:val="44"/>
          <w:lang w:val="es-ES"/>
        </w:rPr>
        <w:t>entre</w:t>
      </w:r>
      <w:r w:rsidRPr="006F283B">
        <w:rPr>
          <w:sz w:val="44"/>
          <w:szCs w:val="44"/>
          <w:lang w:val="es-ES"/>
        </w:rPr>
        <w:t xml:space="preserve"> tú y tu amigo(a) </w:t>
      </w:r>
      <w:r>
        <w:rPr>
          <w:sz w:val="44"/>
          <w:szCs w:val="44"/>
          <w:lang w:val="es-ES"/>
        </w:rPr>
        <w:t xml:space="preserve">en que </w:t>
      </w:r>
      <w:r w:rsidRPr="006F283B">
        <w:rPr>
          <w:sz w:val="44"/>
          <w:szCs w:val="44"/>
          <w:lang w:val="es-ES"/>
        </w:rPr>
        <w:t>hablan de la boda. El diálogo debe cumplir con los siguientes requisitos:</w:t>
      </w:r>
    </w:p>
    <w:p w:rsidR="00273F86" w:rsidRPr="006F283B" w:rsidRDefault="00273F86" w:rsidP="00FC45F5">
      <w:pPr>
        <w:jc w:val="left"/>
        <w:rPr>
          <w:sz w:val="44"/>
          <w:szCs w:val="44"/>
          <w:lang w:val="es-ES"/>
        </w:rPr>
      </w:pPr>
    </w:p>
    <w:p w:rsidR="00273F86" w:rsidRPr="006F283B" w:rsidRDefault="00273F86" w:rsidP="00FC45F5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 w:rsidRPr="006F283B">
        <w:rPr>
          <w:sz w:val="44"/>
          <w:szCs w:val="44"/>
          <w:lang w:val="es-ES"/>
        </w:rPr>
        <w:t>Usen al menos 5 palabras de vocabulario del capítulo 3</w:t>
      </w:r>
    </w:p>
    <w:p w:rsidR="00273F86" w:rsidRPr="006F283B" w:rsidRDefault="00273F86" w:rsidP="00FC45F5">
      <w:pPr>
        <w:pStyle w:val="ListParagraph"/>
        <w:jc w:val="left"/>
        <w:rPr>
          <w:sz w:val="44"/>
          <w:szCs w:val="44"/>
          <w:lang w:val="es-ES"/>
        </w:rPr>
      </w:pPr>
    </w:p>
    <w:p w:rsidR="00273F86" w:rsidRPr="006F283B" w:rsidRDefault="00273F86" w:rsidP="00FC45F5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 w:rsidRPr="006F283B">
        <w:rPr>
          <w:sz w:val="44"/>
          <w:szCs w:val="44"/>
          <w:lang w:val="es-ES"/>
        </w:rPr>
        <w:t>Usen al menos 3 expresiones de emoción/deseo diferentes</w:t>
      </w:r>
    </w:p>
    <w:p w:rsidR="00273F86" w:rsidRPr="006F283B" w:rsidRDefault="00273F86" w:rsidP="00FC45F5">
      <w:pPr>
        <w:pStyle w:val="ListParagraph"/>
        <w:jc w:val="left"/>
        <w:rPr>
          <w:sz w:val="44"/>
          <w:szCs w:val="44"/>
          <w:lang w:val="es-ES"/>
        </w:rPr>
      </w:pPr>
    </w:p>
    <w:p w:rsidR="00273F86" w:rsidRPr="006F283B" w:rsidRDefault="00273F86" w:rsidP="00FC45F5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 w:rsidRPr="006F283B">
        <w:rPr>
          <w:sz w:val="44"/>
          <w:szCs w:val="44"/>
          <w:lang w:val="es-ES"/>
        </w:rPr>
        <w:t>Usen al menos 2 ejemplos diferentes de pronombres posesivos</w:t>
      </w:r>
    </w:p>
    <w:p w:rsidR="00273F86" w:rsidRPr="006F283B" w:rsidRDefault="00273F86" w:rsidP="00FC45F5">
      <w:pPr>
        <w:pStyle w:val="ListParagraph"/>
        <w:jc w:val="left"/>
        <w:rPr>
          <w:sz w:val="44"/>
          <w:szCs w:val="44"/>
          <w:lang w:val="es-ES"/>
        </w:rPr>
      </w:pPr>
    </w:p>
    <w:p w:rsidR="00273F86" w:rsidRPr="006F283B" w:rsidRDefault="00273F86" w:rsidP="00FC45F5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 w:rsidRPr="006F283B">
        <w:rPr>
          <w:sz w:val="44"/>
          <w:szCs w:val="44"/>
          <w:lang w:val="es-ES"/>
        </w:rPr>
        <w:t>Mínimo de 1 minuto (1 minuto 30 segundos para los grupos de 3)</w:t>
      </w:r>
    </w:p>
    <w:p w:rsidR="00273F86" w:rsidRPr="006F283B" w:rsidRDefault="00273F86" w:rsidP="006F283B">
      <w:pPr>
        <w:pStyle w:val="ListParagraph"/>
        <w:jc w:val="left"/>
        <w:rPr>
          <w:sz w:val="44"/>
          <w:szCs w:val="44"/>
          <w:lang w:val="es-ES"/>
        </w:rPr>
      </w:pPr>
    </w:p>
    <w:p w:rsidR="00273F86" w:rsidRDefault="00273F86" w:rsidP="00FC45F5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 w:rsidRPr="006F283B">
        <w:rPr>
          <w:sz w:val="44"/>
          <w:szCs w:val="44"/>
          <w:lang w:val="es-ES"/>
        </w:rPr>
        <w:t>Tienen que memorizar el diálogo</w:t>
      </w:r>
    </w:p>
    <w:p w:rsidR="00273F86" w:rsidRDefault="00273F86" w:rsidP="006F283B">
      <w:pPr>
        <w:pStyle w:val="ListParagraph"/>
        <w:jc w:val="left"/>
        <w:rPr>
          <w:sz w:val="44"/>
          <w:szCs w:val="44"/>
          <w:lang w:val="es-ES"/>
        </w:rPr>
      </w:pPr>
    </w:p>
    <w:p w:rsidR="00273F86" w:rsidRDefault="00273F86" w:rsidP="006F283B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>
        <w:rPr>
          <w:sz w:val="44"/>
          <w:szCs w:val="44"/>
          <w:lang w:val="es-ES"/>
        </w:rPr>
        <w:t xml:space="preserve">Para presentar </w:t>
      </w:r>
      <w:r w:rsidRPr="006F283B">
        <w:rPr>
          <w:b/>
          <w:sz w:val="44"/>
          <w:szCs w:val="44"/>
          <w:lang w:val="es-ES"/>
        </w:rPr>
        <w:t>el lunes, 26 de abril</w:t>
      </w:r>
      <w:r>
        <w:rPr>
          <w:sz w:val="44"/>
          <w:szCs w:val="44"/>
          <w:lang w:val="es-ES"/>
        </w:rPr>
        <w:t xml:space="preserve"> en clase</w:t>
      </w:r>
    </w:p>
    <w:p w:rsidR="00273F86" w:rsidRDefault="00273F86" w:rsidP="006F283B">
      <w:pPr>
        <w:pStyle w:val="ListParagraph"/>
        <w:jc w:val="left"/>
        <w:rPr>
          <w:sz w:val="44"/>
          <w:szCs w:val="44"/>
          <w:lang w:val="es-ES"/>
        </w:rPr>
      </w:pPr>
    </w:p>
    <w:p w:rsidR="00273F86" w:rsidRPr="006F283B" w:rsidRDefault="00273F86" w:rsidP="006F283B">
      <w:pPr>
        <w:pStyle w:val="ListParagraph"/>
        <w:numPr>
          <w:ilvl w:val="0"/>
          <w:numId w:val="1"/>
        </w:numPr>
        <w:jc w:val="left"/>
        <w:rPr>
          <w:sz w:val="44"/>
          <w:szCs w:val="44"/>
          <w:lang w:val="es-ES"/>
        </w:rPr>
      </w:pPr>
      <w:r>
        <w:rPr>
          <w:sz w:val="44"/>
          <w:szCs w:val="44"/>
          <w:lang w:val="es-ES"/>
        </w:rPr>
        <w:t>20 puntos (Oral Skills)</w:t>
      </w:r>
    </w:p>
    <w:sectPr w:rsidR="00273F86" w:rsidRPr="006F283B" w:rsidSect="00753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21569"/>
    <w:multiLevelType w:val="hybridMultilevel"/>
    <w:tmpl w:val="3B06A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45F5"/>
    <w:rsid w:val="00142802"/>
    <w:rsid w:val="00155C03"/>
    <w:rsid w:val="001F4DED"/>
    <w:rsid w:val="00273F86"/>
    <w:rsid w:val="003F6B83"/>
    <w:rsid w:val="0041627D"/>
    <w:rsid w:val="005726D4"/>
    <w:rsid w:val="006F283B"/>
    <w:rsid w:val="00704560"/>
    <w:rsid w:val="00753F8E"/>
    <w:rsid w:val="009B1082"/>
    <w:rsid w:val="009E3995"/>
    <w:rsid w:val="00A27BEA"/>
    <w:rsid w:val="00AF5275"/>
    <w:rsid w:val="00BE3751"/>
    <w:rsid w:val="00C26057"/>
    <w:rsid w:val="00D10CA0"/>
    <w:rsid w:val="00D630C8"/>
    <w:rsid w:val="00D66073"/>
    <w:rsid w:val="00FC45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F8E"/>
    <w:pPr>
      <w:jc w:val="center"/>
    </w:pPr>
    <w:rPr>
      <w:sz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FC45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</Pages>
  <Words>80</Words>
  <Characters>458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Spanish III</dc:title>
  <dc:subject/>
  <dc:creator>Marianne</dc:creator>
  <cp:keywords/>
  <dc:description/>
  <cp:lastModifiedBy>tgromala</cp:lastModifiedBy>
  <cp:revision>3</cp:revision>
  <dcterms:created xsi:type="dcterms:W3CDTF">2010-04-23T13:58:00Z</dcterms:created>
  <dcterms:modified xsi:type="dcterms:W3CDTF">2010-04-23T15:28:00Z</dcterms:modified>
</cp:coreProperties>
</file>